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E4B33" w14:textId="77777777" w:rsidR="004A1F87" w:rsidRDefault="004A1F87" w:rsidP="00B544AD">
      <w:pPr>
        <w:pStyle w:val="BodyText"/>
      </w:pPr>
    </w:p>
    <w:tbl>
      <w:tblPr>
        <w:tblW w:w="5000" w:type="pct"/>
        <w:tblCellSpacing w:w="0" w:type="dxa"/>
        <w:tblCellMar>
          <w:left w:w="0" w:type="dxa"/>
          <w:right w:w="0" w:type="dxa"/>
        </w:tblCellMar>
        <w:tblLook w:val="04A0" w:firstRow="1" w:lastRow="0" w:firstColumn="1" w:lastColumn="0" w:noHBand="0" w:noVBand="1"/>
      </w:tblPr>
      <w:tblGrid>
        <w:gridCol w:w="7503"/>
        <w:gridCol w:w="2135"/>
      </w:tblGrid>
      <w:tr w:rsidR="00983789" w:rsidRPr="00706D26" w14:paraId="5B1286C8" w14:textId="77777777" w:rsidTr="00983789">
        <w:trPr>
          <w:tblCellSpacing w:w="0" w:type="dxa"/>
        </w:trPr>
        <w:tc>
          <w:tcPr>
            <w:tcW w:w="0" w:type="auto"/>
            <w:hideMark/>
          </w:tcPr>
          <w:p w14:paraId="4587D066" w14:textId="77777777" w:rsidR="009F27F6" w:rsidRDefault="009F27F6" w:rsidP="00983789">
            <w:pPr>
              <w:pStyle w:val="BodyText"/>
              <w:rPr>
                <w:b/>
                <w:bCs/>
                <w:sz w:val="36"/>
                <w:szCs w:val="36"/>
              </w:rPr>
            </w:pPr>
            <w:r>
              <w:rPr>
                <w:noProof/>
                <w:color w:val="1F497D"/>
                <w:lang w:eastAsia="en-GB"/>
              </w:rPr>
              <w:drawing>
                <wp:inline distT="0" distB="0" distL="0" distR="0" wp14:anchorId="334F378B" wp14:editId="0112ADE9">
                  <wp:extent cx="4657725" cy="1276350"/>
                  <wp:effectExtent l="0" t="0" r="9525" b="0"/>
                  <wp:docPr id="3" name="Picture 3" descr="cid:image001.png@01DB76FA.49E86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B76FA.49E864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657725" cy="1276350"/>
                          </a:xfrm>
                          <a:prstGeom prst="rect">
                            <a:avLst/>
                          </a:prstGeom>
                          <a:noFill/>
                          <a:ln>
                            <a:noFill/>
                          </a:ln>
                        </pic:spPr>
                      </pic:pic>
                    </a:graphicData>
                  </a:graphic>
                </wp:inline>
              </w:drawing>
            </w:r>
          </w:p>
          <w:p w14:paraId="0652B00D" w14:textId="77777777" w:rsidR="00983789" w:rsidRPr="00706D26" w:rsidRDefault="00983789" w:rsidP="00983789">
            <w:pPr>
              <w:pStyle w:val="BodyText"/>
              <w:rPr>
                <w:sz w:val="36"/>
                <w:szCs w:val="36"/>
              </w:rPr>
            </w:pPr>
            <w:r w:rsidRPr="00706D26">
              <w:rPr>
                <w:b/>
                <w:bCs/>
                <w:sz w:val="36"/>
                <w:szCs w:val="36"/>
              </w:rPr>
              <w:t>MEDICAL HISTORY</w:t>
            </w:r>
            <w:r w:rsidRPr="00706D26">
              <w:rPr>
                <w:b/>
                <w:bCs/>
                <w:sz w:val="36"/>
                <w:szCs w:val="36"/>
              </w:rPr>
              <w:br/>
              <w:t>QUESTIONNAIRE</w:t>
            </w:r>
          </w:p>
        </w:tc>
        <w:tc>
          <w:tcPr>
            <w:tcW w:w="0" w:type="auto"/>
            <w:vAlign w:val="center"/>
            <w:hideMark/>
          </w:tcPr>
          <w:tbl>
            <w:tblPr>
              <w:tblW w:w="0" w:type="auto"/>
              <w:jc w:val="righ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076"/>
            </w:tblGrid>
            <w:tr w:rsidR="00983789" w:rsidRPr="00706D26" w14:paraId="6E3D5BD4" w14:textId="77777777" w:rsidTr="00983789">
              <w:trPr>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14:paraId="5C9934DB" w14:textId="70BC3E99" w:rsidR="00983789" w:rsidRDefault="00983789" w:rsidP="00983789">
                  <w:pPr>
                    <w:pStyle w:val="BodyText"/>
                  </w:pPr>
                  <w:r w:rsidRPr="00706D26">
                    <w:t xml:space="preserve">For official use only </w:t>
                  </w:r>
                  <w:r w:rsidRPr="00706D26">
                    <w:br/>
                    <w:t>Candidate number</w:t>
                  </w:r>
                  <w:r w:rsidR="00616970">
                    <w:t>:</w:t>
                  </w:r>
                </w:p>
                <w:p w14:paraId="099D12EE" w14:textId="77777777" w:rsidR="00616970" w:rsidRDefault="00616970" w:rsidP="00983789">
                  <w:pPr>
                    <w:pStyle w:val="BodyText"/>
                  </w:pPr>
                  <w:permStart w:id="413034987" w:edGrp="everyone"/>
                  <w:permEnd w:id="413034987"/>
                </w:p>
                <w:p w14:paraId="2D3891C7" w14:textId="0E9A9D82" w:rsidR="001F0362" w:rsidRPr="00706D26" w:rsidRDefault="001F0362" w:rsidP="00983789">
                  <w:pPr>
                    <w:pStyle w:val="BodyText"/>
                  </w:pPr>
                  <w:permStart w:id="1932734996" w:edGrp="everyone"/>
                  <w:permEnd w:id="1932734996"/>
                </w:p>
              </w:tc>
            </w:tr>
          </w:tbl>
          <w:p w14:paraId="42F8BA5E" w14:textId="77777777" w:rsidR="00983789" w:rsidRPr="00706D26" w:rsidRDefault="00983789" w:rsidP="00983789">
            <w:pPr>
              <w:pStyle w:val="BodyText"/>
            </w:pPr>
          </w:p>
        </w:tc>
      </w:tr>
    </w:tbl>
    <w:p w14:paraId="70C9904D" w14:textId="77777777" w:rsidR="00983789" w:rsidRPr="00706D26" w:rsidRDefault="00983789" w:rsidP="00983789">
      <w:pPr>
        <w:pStyle w:val="BodyText"/>
        <w:spacing w:before="360"/>
        <w:rPr>
          <w:sz w:val="27"/>
          <w:szCs w:val="27"/>
        </w:rPr>
      </w:pPr>
      <w:r w:rsidRPr="00706D26">
        <w:rPr>
          <w:b/>
          <w:bCs/>
          <w:sz w:val="27"/>
          <w:szCs w:val="27"/>
        </w:rPr>
        <w:t>OFFICIAL SENSITIVE TO THE OCCUPATIONAL HEALTH DEPARTMENT (</w:t>
      </w:r>
      <w:r w:rsidR="009C01C7">
        <w:rPr>
          <w:b/>
          <w:bCs/>
          <w:sz w:val="27"/>
          <w:szCs w:val="27"/>
        </w:rPr>
        <w:t xml:space="preserve">CONFIDENTIAL </w:t>
      </w:r>
      <w:r w:rsidRPr="00706D26">
        <w:rPr>
          <w:b/>
          <w:bCs/>
          <w:sz w:val="27"/>
          <w:szCs w:val="27"/>
        </w:rPr>
        <w:t>WHEN COMPLETED)</w:t>
      </w:r>
    </w:p>
    <w:p w14:paraId="7FB1DE84" w14:textId="77A3EC8C" w:rsidR="00983789" w:rsidRPr="00706D26" w:rsidRDefault="00983789" w:rsidP="00983789">
      <w:pPr>
        <w:pStyle w:val="BodyText"/>
      </w:pPr>
      <w:r w:rsidRPr="00706D26">
        <w:t xml:space="preserve">This health assessment is to determine that you can give regular and effective service as a </w:t>
      </w:r>
      <w:r w:rsidR="00163240" w:rsidRPr="00163240">
        <w:t>police officer / member of police staff</w:t>
      </w:r>
      <w:r w:rsidRPr="00706D26">
        <w:t>. To do this, we ask you to provide details of your health. The questions are chosen to establish that you do not have any health conditions that will, or might, prevent you from carrying out the ordinary duties of a police officer. Do not be concerned if you find yourself answering that you have a restriction or health condition. This does not necessarily mean that you are unfit for the job. We will contact you if we need further details and, if necessary, ask for a report from your GP. The health of each candidate is considered individually and no decision to reject a candidate is made without referral to a medical advisor.</w:t>
      </w:r>
    </w:p>
    <w:p w14:paraId="65B27A97" w14:textId="77777777" w:rsidR="00983789" w:rsidRPr="00706D26" w:rsidRDefault="00983789" w:rsidP="00983789">
      <w:pPr>
        <w:pStyle w:val="BodyText"/>
        <w:rPr>
          <w:b/>
          <w:bCs/>
        </w:rPr>
      </w:pPr>
      <w:r w:rsidRPr="00706D26">
        <w:rPr>
          <w:b/>
          <w:bCs/>
        </w:rPr>
        <w:t xml:space="preserve">You </w:t>
      </w:r>
      <w:r w:rsidR="003325E4">
        <w:rPr>
          <w:b/>
          <w:bCs/>
        </w:rPr>
        <w:t>will also</w:t>
      </w:r>
      <w:r w:rsidRPr="00706D26">
        <w:rPr>
          <w:b/>
          <w:bCs/>
        </w:rPr>
        <w:t xml:space="preserve"> be invited to attend</w:t>
      </w:r>
      <w:r w:rsidR="003325E4">
        <w:rPr>
          <w:b/>
          <w:bCs/>
        </w:rPr>
        <w:t xml:space="preserve"> </w:t>
      </w:r>
      <w:r w:rsidRPr="00706D26">
        <w:rPr>
          <w:b/>
          <w:bCs/>
        </w:rPr>
        <w:t>a medical assessment</w:t>
      </w:r>
      <w:r w:rsidRPr="00706D26">
        <w:t>, in line with force policy</w:t>
      </w:r>
      <w:r w:rsidRPr="00706D26">
        <w:rPr>
          <w:b/>
          <w:bCs/>
        </w:rPr>
        <w:t>.</w:t>
      </w:r>
    </w:p>
    <w:p w14:paraId="0B15F0D0" w14:textId="77777777" w:rsidR="00983789" w:rsidRPr="00706D26" w:rsidRDefault="00983789" w:rsidP="00983789">
      <w:pPr>
        <w:pStyle w:val="BodyText"/>
      </w:pPr>
      <w:r w:rsidRPr="00706D26">
        <w:t xml:space="preserve">The information given on this form and at any subsequent medical examinations will also be used to form an opinion of whether you are at risk of early ill-health retirement. The force will decide on your eligibility to join the 2015 pension scheme by considering medical information and guidance from the Government Actuary’s Department. </w:t>
      </w:r>
    </w:p>
    <w:p w14:paraId="63C41C00" w14:textId="682DDCA2" w:rsidR="00983789" w:rsidRPr="00706D26" w:rsidRDefault="00983789" w:rsidP="00983789">
      <w:pPr>
        <w:pStyle w:val="BodyText"/>
      </w:pPr>
      <w:r w:rsidRPr="00706D26">
        <w:t xml:space="preserve">Please note that you will be required to sign a declaration at the end of this form. </w:t>
      </w:r>
      <w:r w:rsidRPr="00706D26">
        <w:rPr>
          <w:b/>
        </w:rPr>
        <w:t xml:space="preserve">It is important that your answers are </w:t>
      </w:r>
      <w:r w:rsidR="00813D28" w:rsidRPr="00706D26">
        <w:rPr>
          <w:b/>
        </w:rPr>
        <w:t>accurate,</w:t>
      </w:r>
      <w:r w:rsidRPr="00706D26">
        <w:rPr>
          <w:b/>
        </w:rPr>
        <w:t xml:space="preserve"> and you do not withhold any information</w:t>
      </w:r>
      <w:r w:rsidRPr="00706D26">
        <w:t xml:space="preserve"> (see declaration).</w:t>
      </w:r>
    </w:p>
    <w:p w14:paraId="75730DEE" w14:textId="48407C7D" w:rsidR="00983789" w:rsidRPr="00706D26" w:rsidRDefault="00983789" w:rsidP="00983789">
      <w:pPr>
        <w:pStyle w:val="BodyText"/>
      </w:pPr>
      <w:r w:rsidRPr="00706D26">
        <w:t xml:space="preserve">We are an equal opportunities employer and recruit </w:t>
      </w:r>
      <w:r w:rsidR="00813D28" w:rsidRPr="00706D26">
        <w:t>based on</w:t>
      </w:r>
      <w:r w:rsidRPr="00706D26">
        <w:t xml:space="preserve"> ability, not perceived disability. Any information given in your medical history about any disability will assist us in assessing whether reasonable adjustments can be made.</w:t>
      </w:r>
    </w:p>
    <w:tbl>
      <w:tblPr>
        <w:tblW w:w="0" w:type="auto"/>
        <w:tblInd w:w="-147" w:type="dxa"/>
        <w:tblLook w:val="04A0" w:firstRow="1" w:lastRow="0" w:firstColumn="1" w:lastColumn="0" w:noHBand="0" w:noVBand="1"/>
      </w:tblPr>
      <w:tblGrid>
        <w:gridCol w:w="2552"/>
        <w:gridCol w:w="3544"/>
      </w:tblGrid>
      <w:tr w:rsidR="00163240" w:rsidRPr="009002E7" w14:paraId="613C91D1" w14:textId="77777777" w:rsidTr="00EB700D">
        <w:tc>
          <w:tcPr>
            <w:tcW w:w="2552" w:type="dxa"/>
            <w:vMerge w:val="restart"/>
            <w:tcBorders>
              <w:top w:val="single" w:sz="4" w:space="0" w:color="auto"/>
              <w:left w:val="single" w:sz="4" w:space="0" w:color="auto"/>
              <w:right w:val="single" w:sz="4" w:space="0" w:color="auto"/>
            </w:tcBorders>
            <w:shd w:val="clear" w:color="auto" w:fill="002664"/>
          </w:tcPr>
          <w:p w14:paraId="73F66371" w14:textId="77777777" w:rsidR="00163240" w:rsidRDefault="00163240" w:rsidP="009002E7">
            <w:pPr>
              <w:pStyle w:val="BodyText"/>
              <w:rPr>
                <w:b/>
              </w:rPr>
            </w:pPr>
          </w:p>
          <w:p w14:paraId="343ADD1F" w14:textId="77777777" w:rsidR="00163240" w:rsidRDefault="00163240" w:rsidP="009002E7">
            <w:pPr>
              <w:pStyle w:val="BodyText"/>
              <w:rPr>
                <w:b/>
              </w:rPr>
            </w:pPr>
          </w:p>
          <w:p w14:paraId="51CB1113" w14:textId="4E51D3E5" w:rsidR="00163240" w:rsidRPr="009002E7" w:rsidRDefault="00163240" w:rsidP="009002E7">
            <w:pPr>
              <w:pStyle w:val="BodyText"/>
              <w:rPr>
                <w:b/>
              </w:rPr>
            </w:pPr>
            <w:r w:rsidRPr="009002E7">
              <w:rPr>
                <w:b/>
              </w:rPr>
              <w:t>Role applied for:</w:t>
            </w:r>
          </w:p>
          <w:p w14:paraId="64A3C332" w14:textId="765AF1B9" w:rsidR="00163240" w:rsidRPr="009002E7" w:rsidRDefault="00163240" w:rsidP="009002E7">
            <w:pPr>
              <w:pStyle w:val="BodyText"/>
              <w:rPr>
                <w:b/>
              </w:rPr>
            </w:pPr>
            <w:r w:rsidRPr="009002E7">
              <w:rPr>
                <w:b/>
                <w:i/>
                <w:iCs/>
              </w:rPr>
              <w:t>(Tick which applies)</w:t>
            </w:r>
          </w:p>
        </w:tc>
        <w:tc>
          <w:tcPr>
            <w:tcW w:w="3544" w:type="dxa"/>
            <w:tcBorders>
              <w:top w:val="single" w:sz="4" w:space="0" w:color="auto"/>
              <w:left w:val="single" w:sz="4" w:space="0" w:color="auto"/>
              <w:bottom w:val="single" w:sz="4" w:space="0" w:color="auto"/>
              <w:right w:val="single" w:sz="4" w:space="0" w:color="auto"/>
            </w:tcBorders>
          </w:tcPr>
          <w:p w14:paraId="79843D9C" w14:textId="425C5B87" w:rsidR="00163240" w:rsidRDefault="00163240" w:rsidP="009002E7">
            <w:pPr>
              <w:pStyle w:val="BodyText"/>
              <w:rPr>
                <w:b/>
              </w:rPr>
            </w:pPr>
            <w:sdt>
              <w:sdtPr>
                <w:rPr>
                  <w:b/>
                </w:rPr>
                <w:id w:val="1947112028"/>
                <w14:checkbox>
                  <w14:checked w14:val="0"/>
                  <w14:checkedState w14:val="2612" w14:font="MS Gothic"/>
                  <w14:uncheckedState w14:val="2610" w14:font="MS Gothic"/>
                </w14:checkbox>
              </w:sdtPr>
              <w:sdtContent>
                <w:permStart w:id="214527023" w:edGrp="everyone"/>
                <w:r>
                  <w:rPr>
                    <w:rFonts w:ascii="MS Gothic" w:eastAsia="MS Gothic" w:hAnsi="MS Gothic" w:hint="eastAsia"/>
                    <w:b/>
                  </w:rPr>
                  <w:t>☐</w:t>
                </w:r>
                <w:permEnd w:id="214527023"/>
              </w:sdtContent>
            </w:sdt>
            <w:r w:rsidRPr="009002E7">
              <w:rPr>
                <w:b/>
              </w:rPr>
              <w:t xml:space="preserve"> </w:t>
            </w:r>
            <w:r>
              <w:rPr>
                <w:b/>
              </w:rPr>
              <w:t>Detention Officers</w:t>
            </w:r>
          </w:p>
        </w:tc>
      </w:tr>
      <w:tr w:rsidR="00163240" w:rsidRPr="009002E7" w14:paraId="77928C5B" w14:textId="77777777" w:rsidTr="00EB700D">
        <w:tc>
          <w:tcPr>
            <w:tcW w:w="2552" w:type="dxa"/>
            <w:vMerge/>
            <w:tcBorders>
              <w:left w:val="single" w:sz="4" w:space="0" w:color="auto"/>
              <w:right w:val="single" w:sz="4" w:space="0" w:color="auto"/>
            </w:tcBorders>
            <w:shd w:val="clear" w:color="auto" w:fill="002664"/>
          </w:tcPr>
          <w:p w14:paraId="6BB2DA69" w14:textId="09A31E38" w:rsidR="00163240" w:rsidRPr="009002E7" w:rsidRDefault="00163240" w:rsidP="009002E7">
            <w:pPr>
              <w:pStyle w:val="BodyText"/>
              <w:rPr>
                <w:b/>
              </w:rPr>
            </w:pPr>
          </w:p>
        </w:tc>
        <w:tc>
          <w:tcPr>
            <w:tcW w:w="3544" w:type="dxa"/>
            <w:tcBorders>
              <w:top w:val="single" w:sz="4" w:space="0" w:color="auto"/>
              <w:left w:val="single" w:sz="4" w:space="0" w:color="auto"/>
              <w:bottom w:val="single" w:sz="4" w:space="0" w:color="auto"/>
              <w:right w:val="single" w:sz="4" w:space="0" w:color="auto"/>
            </w:tcBorders>
          </w:tcPr>
          <w:p w14:paraId="4771E608" w14:textId="77777777" w:rsidR="00163240" w:rsidRPr="009002E7" w:rsidRDefault="00163240" w:rsidP="009002E7">
            <w:pPr>
              <w:pStyle w:val="BodyText"/>
              <w:rPr>
                <w:b/>
              </w:rPr>
            </w:pPr>
            <w:sdt>
              <w:sdtPr>
                <w:rPr>
                  <w:b/>
                </w:rPr>
                <w:id w:val="-520779288"/>
                <w14:checkbox>
                  <w14:checked w14:val="0"/>
                  <w14:checkedState w14:val="2612" w14:font="MS Gothic"/>
                  <w14:uncheckedState w14:val="2610" w14:font="MS Gothic"/>
                </w14:checkbox>
              </w:sdtPr>
              <w:sdtContent>
                <w:permStart w:id="1624721314" w:edGrp="everyone"/>
                <w:r>
                  <w:rPr>
                    <w:rFonts w:ascii="MS Gothic" w:eastAsia="MS Gothic" w:hAnsi="MS Gothic" w:hint="eastAsia"/>
                    <w:b/>
                  </w:rPr>
                  <w:t>☐</w:t>
                </w:r>
                <w:permEnd w:id="1624721314"/>
              </w:sdtContent>
            </w:sdt>
            <w:r w:rsidRPr="009002E7">
              <w:rPr>
                <w:b/>
              </w:rPr>
              <w:t xml:space="preserve"> PCSO</w:t>
            </w:r>
          </w:p>
        </w:tc>
      </w:tr>
      <w:tr w:rsidR="00163240" w:rsidRPr="009002E7" w14:paraId="3B261224" w14:textId="77777777" w:rsidTr="00EB700D">
        <w:tc>
          <w:tcPr>
            <w:tcW w:w="2552" w:type="dxa"/>
            <w:vMerge/>
            <w:tcBorders>
              <w:left w:val="single" w:sz="4" w:space="0" w:color="auto"/>
              <w:right w:val="single" w:sz="4" w:space="0" w:color="auto"/>
            </w:tcBorders>
            <w:shd w:val="clear" w:color="auto" w:fill="002664"/>
          </w:tcPr>
          <w:p w14:paraId="4C1F7BE4" w14:textId="21024916" w:rsidR="00163240" w:rsidRPr="009002E7" w:rsidRDefault="00163240" w:rsidP="009002E7">
            <w:pPr>
              <w:pStyle w:val="BodyText"/>
              <w:rPr>
                <w:b/>
              </w:rPr>
            </w:pPr>
          </w:p>
        </w:tc>
        <w:tc>
          <w:tcPr>
            <w:tcW w:w="3544" w:type="dxa"/>
            <w:tcBorders>
              <w:top w:val="single" w:sz="4" w:space="0" w:color="auto"/>
              <w:left w:val="single" w:sz="4" w:space="0" w:color="auto"/>
              <w:bottom w:val="single" w:sz="4" w:space="0" w:color="auto"/>
              <w:right w:val="single" w:sz="4" w:space="0" w:color="auto"/>
            </w:tcBorders>
          </w:tcPr>
          <w:p w14:paraId="6EE0A4FB" w14:textId="77777777" w:rsidR="00163240" w:rsidRPr="009002E7" w:rsidRDefault="00163240" w:rsidP="009002E7">
            <w:pPr>
              <w:pStyle w:val="BodyText"/>
              <w:rPr>
                <w:b/>
                <w:bCs/>
              </w:rPr>
            </w:pPr>
            <w:sdt>
              <w:sdtPr>
                <w:rPr>
                  <w:b/>
                </w:rPr>
                <w:id w:val="-926415056"/>
                <w14:checkbox>
                  <w14:checked w14:val="0"/>
                  <w14:checkedState w14:val="2612" w14:font="MS Gothic"/>
                  <w14:uncheckedState w14:val="2610" w14:font="MS Gothic"/>
                </w14:checkbox>
              </w:sdtPr>
              <w:sdtContent>
                <w:permStart w:id="92623510" w:edGrp="everyone"/>
                <w:r>
                  <w:rPr>
                    <w:rFonts w:ascii="MS Gothic" w:eastAsia="MS Gothic" w:hAnsi="MS Gothic" w:hint="eastAsia"/>
                    <w:b/>
                  </w:rPr>
                  <w:t>☐</w:t>
                </w:r>
                <w:permEnd w:id="92623510"/>
              </w:sdtContent>
            </w:sdt>
            <w:r w:rsidRPr="009002E7">
              <w:rPr>
                <w:b/>
              </w:rPr>
              <w:t xml:space="preserve"> Police Officer                  </w:t>
            </w:r>
          </w:p>
        </w:tc>
      </w:tr>
      <w:tr w:rsidR="00163240" w:rsidRPr="009002E7" w14:paraId="2A58B9C3" w14:textId="77777777" w:rsidTr="00EB700D">
        <w:tc>
          <w:tcPr>
            <w:tcW w:w="2552" w:type="dxa"/>
            <w:vMerge/>
            <w:tcBorders>
              <w:left w:val="single" w:sz="4" w:space="0" w:color="auto"/>
              <w:right w:val="single" w:sz="4" w:space="0" w:color="auto"/>
            </w:tcBorders>
            <w:shd w:val="clear" w:color="auto" w:fill="002664"/>
          </w:tcPr>
          <w:p w14:paraId="3E92CAB7" w14:textId="16634B67" w:rsidR="00163240" w:rsidRPr="009002E7" w:rsidRDefault="00163240" w:rsidP="009002E7">
            <w:pPr>
              <w:pStyle w:val="BodyText"/>
              <w:rPr>
                <w:b/>
              </w:rPr>
            </w:pPr>
          </w:p>
        </w:tc>
        <w:tc>
          <w:tcPr>
            <w:tcW w:w="3544" w:type="dxa"/>
            <w:tcBorders>
              <w:top w:val="single" w:sz="4" w:space="0" w:color="auto"/>
              <w:left w:val="single" w:sz="4" w:space="0" w:color="auto"/>
              <w:bottom w:val="single" w:sz="4" w:space="0" w:color="auto"/>
              <w:right w:val="single" w:sz="4" w:space="0" w:color="auto"/>
            </w:tcBorders>
          </w:tcPr>
          <w:p w14:paraId="2077ADF1" w14:textId="77777777" w:rsidR="00163240" w:rsidRPr="009002E7" w:rsidRDefault="00163240" w:rsidP="009002E7">
            <w:pPr>
              <w:pStyle w:val="BodyText"/>
              <w:rPr>
                <w:b/>
              </w:rPr>
            </w:pPr>
            <w:sdt>
              <w:sdtPr>
                <w:rPr>
                  <w:b/>
                </w:rPr>
                <w:id w:val="-595169097"/>
                <w14:checkbox>
                  <w14:checked w14:val="0"/>
                  <w14:checkedState w14:val="2612" w14:font="MS Gothic"/>
                  <w14:uncheckedState w14:val="2610" w14:font="MS Gothic"/>
                </w14:checkbox>
              </w:sdtPr>
              <w:sdtContent>
                <w:permStart w:id="1817666999" w:edGrp="everyone"/>
                <w:r>
                  <w:rPr>
                    <w:rFonts w:ascii="MS Gothic" w:eastAsia="MS Gothic" w:hAnsi="MS Gothic" w:hint="eastAsia"/>
                    <w:b/>
                  </w:rPr>
                  <w:t>☐</w:t>
                </w:r>
                <w:permEnd w:id="1817666999"/>
              </w:sdtContent>
            </w:sdt>
            <w:r w:rsidRPr="009002E7">
              <w:rPr>
                <w:b/>
              </w:rPr>
              <w:t xml:space="preserve"> Rejoiner</w:t>
            </w:r>
          </w:p>
        </w:tc>
      </w:tr>
      <w:tr w:rsidR="00163240" w:rsidRPr="009002E7" w14:paraId="1B1CD052" w14:textId="77777777" w:rsidTr="00EB700D">
        <w:tc>
          <w:tcPr>
            <w:tcW w:w="2552" w:type="dxa"/>
            <w:vMerge/>
            <w:tcBorders>
              <w:left w:val="single" w:sz="4" w:space="0" w:color="auto"/>
              <w:right w:val="single" w:sz="4" w:space="0" w:color="auto"/>
            </w:tcBorders>
            <w:shd w:val="clear" w:color="auto" w:fill="002664"/>
          </w:tcPr>
          <w:p w14:paraId="28DB450F" w14:textId="4F8A9F07" w:rsidR="00163240" w:rsidRPr="009002E7" w:rsidRDefault="00163240" w:rsidP="009002E7">
            <w:pPr>
              <w:pStyle w:val="BodyText"/>
              <w:rPr>
                <w:b/>
                <w:i/>
                <w:iCs/>
              </w:rPr>
            </w:pPr>
          </w:p>
        </w:tc>
        <w:tc>
          <w:tcPr>
            <w:tcW w:w="3544" w:type="dxa"/>
            <w:tcBorders>
              <w:top w:val="single" w:sz="4" w:space="0" w:color="auto"/>
              <w:left w:val="single" w:sz="4" w:space="0" w:color="auto"/>
              <w:bottom w:val="single" w:sz="4" w:space="0" w:color="auto"/>
              <w:right w:val="single" w:sz="4" w:space="0" w:color="auto"/>
            </w:tcBorders>
          </w:tcPr>
          <w:p w14:paraId="7EF51468" w14:textId="77777777" w:rsidR="00163240" w:rsidRPr="009002E7" w:rsidRDefault="00163240" w:rsidP="009002E7">
            <w:pPr>
              <w:pStyle w:val="BodyText"/>
              <w:rPr>
                <w:b/>
              </w:rPr>
            </w:pPr>
            <w:sdt>
              <w:sdtPr>
                <w:rPr>
                  <w:b/>
                </w:rPr>
                <w:id w:val="384608905"/>
                <w14:checkbox>
                  <w14:checked w14:val="0"/>
                  <w14:checkedState w14:val="2612" w14:font="MS Gothic"/>
                  <w14:uncheckedState w14:val="2610" w14:font="MS Gothic"/>
                </w14:checkbox>
              </w:sdtPr>
              <w:sdtContent>
                <w:permStart w:id="825369696" w:edGrp="everyone"/>
                <w:r>
                  <w:rPr>
                    <w:rFonts w:ascii="MS Gothic" w:eastAsia="MS Gothic" w:hAnsi="MS Gothic" w:hint="eastAsia"/>
                    <w:b/>
                  </w:rPr>
                  <w:t>☐</w:t>
                </w:r>
                <w:permEnd w:id="825369696"/>
              </w:sdtContent>
            </w:sdt>
            <w:r w:rsidRPr="009002E7">
              <w:rPr>
                <w:b/>
              </w:rPr>
              <w:t xml:space="preserve"> Special Constable   </w:t>
            </w:r>
          </w:p>
        </w:tc>
      </w:tr>
      <w:tr w:rsidR="00163240" w:rsidRPr="009002E7" w14:paraId="15D6C726" w14:textId="77777777" w:rsidTr="00EB700D">
        <w:tc>
          <w:tcPr>
            <w:tcW w:w="2552" w:type="dxa"/>
            <w:vMerge/>
            <w:tcBorders>
              <w:left w:val="single" w:sz="4" w:space="0" w:color="auto"/>
              <w:bottom w:val="single" w:sz="4" w:space="0" w:color="auto"/>
              <w:right w:val="single" w:sz="4" w:space="0" w:color="auto"/>
            </w:tcBorders>
            <w:shd w:val="clear" w:color="auto" w:fill="002664"/>
          </w:tcPr>
          <w:p w14:paraId="3B709B0D" w14:textId="77777777" w:rsidR="00163240" w:rsidRPr="009002E7" w:rsidRDefault="00163240" w:rsidP="009002E7">
            <w:pPr>
              <w:pStyle w:val="BodyText"/>
              <w:rPr>
                <w:b/>
              </w:rPr>
            </w:pPr>
          </w:p>
        </w:tc>
        <w:tc>
          <w:tcPr>
            <w:tcW w:w="3544" w:type="dxa"/>
            <w:tcBorders>
              <w:top w:val="single" w:sz="4" w:space="0" w:color="auto"/>
              <w:left w:val="single" w:sz="4" w:space="0" w:color="auto"/>
              <w:bottom w:val="single" w:sz="4" w:space="0" w:color="auto"/>
              <w:right w:val="single" w:sz="4" w:space="0" w:color="auto"/>
            </w:tcBorders>
          </w:tcPr>
          <w:p w14:paraId="69F92394" w14:textId="77777777" w:rsidR="00163240" w:rsidRPr="009002E7" w:rsidRDefault="00163240" w:rsidP="009002E7">
            <w:pPr>
              <w:pStyle w:val="BodyText"/>
              <w:rPr>
                <w:b/>
              </w:rPr>
            </w:pPr>
            <w:sdt>
              <w:sdtPr>
                <w:rPr>
                  <w:b/>
                </w:rPr>
                <w:id w:val="235904467"/>
                <w14:checkbox>
                  <w14:checked w14:val="0"/>
                  <w14:checkedState w14:val="2612" w14:font="MS Gothic"/>
                  <w14:uncheckedState w14:val="2610" w14:font="MS Gothic"/>
                </w14:checkbox>
              </w:sdtPr>
              <w:sdtContent>
                <w:permStart w:id="279543112" w:edGrp="everyone"/>
                <w:r>
                  <w:rPr>
                    <w:rFonts w:ascii="MS Gothic" w:eastAsia="MS Gothic" w:hAnsi="MS Gothic" w:hint="eastAsia"/>
                    <w:b/>
                  </w:rPr>
                  <w:t>☐</w:t>
                </w:r>
                <w:permEnd w:id="279543112"/>
              </w:sdtContent>
            </w:sdt>
            <w:r w:rsidRPr="009002E7">
              <w:rPr>
                <w:b/>
              </w:rPr>
              <w:t xml:space="preserve"> Transferee</w:t>
            </w:r>
          </w:p>
        </w:tc>
      </w:tr>
    </w:tbl>
    <w:p w14:paraId="6510041E" w14:textId="77777777" w:rsidR="00983789"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811"/>
        <w:gridCol w:w="4811"/>
      </w:tblGrid>
      <w:tr w:rsidR="00983789" w:rsidRPr="00706D26" w14:paraId="30826CFE"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27AEA7C" w14:textId="77777777" w:rsidR="00983789" w:rsidRPr="00706D26" w:rsidRDefault="00983789" w:rsidP="00983789">
            <w:pPr>
              <w:pStyle w:val="BodyText"/>
            </w:pPr>
            <w:r w:rsidRPr="00706D26">
              <w:rPr>
                <w:b/>
                <w:bCs/>
              </w:rPr>
              <w:lastRenderedPageBreak/>
              <w:t>Section 1 – Your details</w:t>
            </w:r>
          </w:p>
        </w:tc>
      </w:tr>
      <w:tr w:rsidR="00983789" w:rsidRPr="00706D26" w14:paraId="34837D7E" w14:textId="77777777" w:rsidTr="00983789">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14:paraId="169C0CDD" w14:textId="4C3B26E4" w:rsidR="00983789" w:rsidRPr="00706D26" w:rsidRDefault="00983789" w:rsidP="00983789">
            <w:pPr>
              <w:pStyle w:val="BodyText"/>
            </w:pPr>
            <w:r w:rsidRPr="00706D26">
              <w:t>Surname</w:t>
            </w:r>
            <w:r w:rsidR="002F5297">
              <w:t xml:space="preserve">: </w:t>
            </w:r>
            <w:permStart w:id="1221464760" w:edGrp="everyone"/>
            <w:permEnd w:id="1221464760"/>
          </w:p>
        </w:tc>
        <w:tc>
          <w:tcPr>
            <w:tcW w:w="0" w:type="auto"/>
            <w:tcBorders>
              <w:top w:val="outset" w:sz="6" w:space="0" w:color="auto"/>
              <w:left w:val="outset" w:sz="6" w:space="0" w:color="auto"/>
              <w:bottom w:val="outset" w:sz="6" w:space="0" w:color="auto"/>
              <w:right w:val="outset" w:sz="6" w:space="0" w:color="auto"/>
            </w:tcBorders>
            <w:hideMark/>
          </w:tcPr>
          <w:p w14:paraId="7BA643C9" w14:textId="67DC328C" w:rsidR="00983789" w:rsidRPr="00706D26" w:rsidRDefault="00983789" w:rsidP="00983789">
            <w:pPr>
              <w:pStyle w:val="BodyText"/>
            </w:pPr>
            <w:r w:rsidRPr="00706D26">
              <w:t>Forename(s):</w:t>
            </w:r>
            <w:r w:rsidR="002F5297">
              <w:t xml:space="preserve"> </w:t>
            </w:r>
            <w:permStart w:id="1067918432" w:edGrp="everyone"/>
            <w:permEnd w:id="1067918432"/>
          </w:p>
        </w:tc>
      </w:tr>
      <w:tr w:rsidR="00983789" w:rsidRPr="00706D26" w14:paraId="22CA5D0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3720DD6" w14:textId="77777777" w:rsidR="00983789" w:rsidRPr="00706D26" w:rsidRDefault="00983789" w:rsidP="00983789">
            <w:pPr>
              <w:pStyle w:val="BodyText"/>
            </w:pPr>
            <w:r w:rsidRPr="00706D26">
              <w:t xml:space="preserve">Date of birth: </w:t>
            </w:r>
            <w:permStart w:id="736386785" w:edGrp="everyone"/>
            <w:permEnd w:id="736386785"/>
          </w:p>
        </w:tc>
        <w:tc>
          <w:tcPr>
            <w:tcW w:w="0" w:type="auto"/>
            <w:tcBorders>
              <w:top w:val="outset" w:sz="6" w:space="0" w:color="auto"/>
              <w:left w:val="outset" w:sz="6" w:space="0" w:color="auto"/>
              <w:bottom w:val="outset" w:sz="6" w:space="0" w:color="auto"/>
              <w:right w:val="outset" w:sz="6" w:space="0" w:color="auto"/>
            </w:tcBorders>
            <w:hideMark/>
          </w:tcPr>
          <w:p w14:paraId="39899406" w14:textId="07BFFDF4" w:rsidR="00983789" w:rsidRPr="00706D26" w:rsidRDefault="00983789" w:rsidP="00983789">
            <w:pPr>
              <w:pStyle w:val="BodyText"/>
            </w:pPr>
            <w:permStart w:id="208694192" w:edGrp="everyone"/>
            <w:r w:rsidRPr="00706D26">
              <w:t xml:space="preserve">Male / female / non-binary / prefer not to </w:t>
            </w:r>
            <w:r w:rsidR="00813D28" w:rsidRPr="00706D26">
              <w:t>say</w:t>
            </w:r>
            <w:permEnd w:id="208694192"/>
            <w:r w:rsidR="00813D28" w:rsidRPr="00706D26">
              <w:t>.</w:t>
            </w:r>
            <w:r w:rsidRPr="00706D26">
              <w:t xml:space="preserve"> </w:t>
            </w:r>
          </w:p>
          <w:p w14:paraId="6E007661" w14:textId="77777777" w:rsidR="00983789" w:rsidRPr="00706D26" w:rsidRDefault="00983789" w:rsidP="00983789">
            <w:pPr>
              <w:pStyle w:val="BodyText"/>
            </w:pPr>
            <w:permStart w:id="889279581" w:edGrp="everyone"/>
            <w:r w:rsidRPr="00706D26">
              <w:t>(delete as appropriate)</w:t>
            </w:r>
            <w:permEnd w:id="889279581"/>
          </w:p>
        </w:tc>
      </w:tr>
      <w:tr w:rsidR="00983789" w:rsidRPr="00706D26" w14:paraId="1731B2CC"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485F9DB3" w14:textId="77777777" w:rsidR="00983789" w:rsidRPr="00706D26" w:rsidRDefault="00983789" w:rsidP="00983789">
            <w:pPr>
              <w:pStyle w:val="BodyText"/>
            </w:pPr>
            <w:r w:rsidRPr="00706D26">
              <w:t>Full postal address including postcode:</w:t>
            </w:r>
          </w:p>
        </w:tc>
      </w:tr>
      <w:tr w:rsidR="00983789" w:rsidRPr="00706D26" w14:paraId="66FC609F"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68A4FC9F" w14:textId="77777777" w:rsidR="00983789" w:rsidRDefault="00983789" w:rsidP="00983789">
            <w:pPr>
              <w:pStyle w:val="BodyText"/>
            </w:pPr>
            <w:r w:rsidRPr="00706D26">
              <w:t> </w:t>
            </w:r>
            <w:permStart w:id="951343404" w:edGrp="everyone"/>
            <w:permEnd w:id="951343404"/>
          </w:p>
          <w:p w14:paraId="1C7C48AA" w14:textId="77777777" w:rsidR="004E69AA" w:rsidRPr="00706D26" w:rsidRDefault="004E69AA" w:rsidP="00983789">
            <w:pPr>
              <w:pStyle w:val="BodyText"/>
            </w:pPr>
          </w:p>
        </w:tc>
      </w:tr>
      <w:tr w:rsidR="004E69AA" w:rsidRPr="00706D26" w14:paraId="017564A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tcPr>
          <w:p w14:paraId="7B139CCF" w14:textId="3172000B" w:rsidR="004E69AA" w:rsidRPr="00706D26" w:rsidRDefault="004E69AA" w:rsidP="00983789">
            <w:pPr>
              <w:pStyle w:val="BodyText"/>
            </w:pPr>
            <w:r>
              <w:t>Telephone</w:t>
            </w:r>
            <w:r w:rsidR="00B15FEC">
              <w:t>:</w:t>
            </w:r>
          </w:p>
        </w:tc>
        <w:tc>
          <w:tcPr>
            <w:tcW w:w="0" w:type="auto"/>
            <w:tcBorders>
              <w:top w:val="outset" w:sz="6" w:space="0" w:color="auto"/>
              <w:left w:val="outset" w:sz="6" w:space="0" w:color="auto"/>
              <w:bottom w:val="outset" w:sz="6" w:space="0" w:color="auto"/>
              <w:right w:val="outset" w:sz="6" w:space="0" w:color="auto"/>
            </w:tcBorders>
          </w:tcPr>
          <w:p w14:paraId="3A73A45D" w14:textId="77777777" w:rsidR="004E69AA" w:rsidRPr="00706D26" w:rsidRDefault="004E69AA" w:rsidP="00983789">
            <w:pPr>
              <w:pStyle w:val="BodyText"/>
            </w:pPr>
            <w:permStart w:id="590837144" w:edGrp="everyone"/>
            <w:permEnd w:id="590837144"/>
          </w:p>
        </w:tc>
      </w:tr>
      <w:tr w:rsidR="004E69AA" w:rsidRPr="00706D26" w14:paraId="5F4A31AA" w14:textId="77777777" w:rsidTr="00CF7B0D">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0FA3C8A5" w14:textId="7B48E2AC" w:rsidR="004E69AA" w:rsidRPr="004E69AA" w:rsidRDefault="004E69AA" w:rsidP="004E69AA">
            <w:pPr>
              <w:rPr>
                <w:rFonts w:ascii="Arial" w:eastAsia="Times New Roman" w:hAnsi="Arial" w:cs="Arial"/>
              </w:rPr>
            </w:pPr>
            <w:r w:rsidRPr="004E69AA">
              <w:rPr>
                <w:rFonts w:ascii="Arial" w:eastAsia="Times New Roman" w:hAnsi="Arial" w:cs="Arial"/>
              </w:rPr>
              <w:t>Email address:</w:t>
            </w:r>
            <w:r w:rsidR="00B15FEC">
              <w:rPr>
                <w:rFonts w:ascii="Arial" w:eastAsia="Times New Roman" w:hAnsi="Arial" w:cs="Arial"/>
              </w:rPr>
              <w:t xml:space="preserve"> </w:t>
            </w:r>
            <w:permStart w:id="153371385" w:edGrp="everyone"/>
            <w:permEnd w:id="153371385"/>
          </w:p>
          <w:p w14:paraId="1955113A" w14:textId="77777777" w:rsidR="004E69AA" w:rsidRPr="004E69AA" w:rsidRDefault="004E69AA" w:rsidP="004E69AA">
            <w:pPr>
              <w:rPr>
                <w:rFonts w:ascii="Arial" w:eastAsia="Times New Roman" w:hAnsi="Arial" w:cs="Arial"/>
                <w:b/>
              </w:rPr>
            </w:pPr>
            <w:r w:rsidRPr="004E69AA">
              <w:rPr>
                <w:rFonts w:ascii="Arial" w:eastAsia="Times New Roman" w:hAnsi="Arial" w:cs="Arial"/>
              </w:rPr>
              <w:t xml:space="preserve"> </w:t>
            </w:r>
            <w:r w:rsidRPr="004E69AA">
              <w:rPr>
                <w:rFonts w:ascii="Arial" w:eastAsia="Times New Roman" w:hAnsi="Arial" w:cs="Arial"/>
                <w:b/>
              </w:rPr>
              <w:t>(please note this is our preferred method for maintaining contact, please complete question below)</w:t>
            </w:r>
          </w:p>
          <w:p w14:paraId="6F828E49" w14:textId="77777777" w:rsidR="004E69AA" w:rsidRPr="004E69AA" w:rsidRDefault="004E69AA" w:rsidP="004E69AA">
            <w:pPr>
              <w:rPr>
                <w:rFonts w:ascii="Arial" w:eastAsia="Times New Roman" w:hAnsi="Arial" w:cs="Arial"/>
              </w:rPr>
            </w:pPr>
            <w:r w:rsidRPr="004E69AA">
              <w:rPr>
                <w:rFonts w:ascii="Arial" w:eastAsia="Times New Roman" w:hAnsi="Arial" w:cs="Arial"/>
              </w:rPr>
              <w:t xml:space="preserve">I am happy for Occupational health to contact me using my email address: </w:t>
            </w:r>
            <w:permStart w:id="1627864623" w:edGrp="everyone"/>
            <w:r w:rsidRPr="002F5297">
              <w:rPr>
                <w:rFonts w:ascii="Arial" w:eastAsia="Times New Roman" w:hAnsi="Arial" w:cs="Arial"/>
                <w:b/>
                <w:u w:val="single"/>
              </w:rPr>
              <w:t>YES / NO</w:t>
            </w:r>
            <w:r w:rsidRPr="004E69AA">
              <w:rPr>
                <w:rFonts w:ascii="Arial" w:eastAsia="Times New Roman" w:hAnsi="Arial" w:cs="Arial"/>
              </w:rPr>
              <w:t xml:space="preserve"> </w:t>
            </w:r>
            <w:permEnd w:id="1627864623"/>
          </w:p>
          <w:p w14:paraId="7E996F27" w14:textId="02E3DA2D" w:rsidR="004E69AA" w:rsidRPr="00706D26" w:rsidRDefault="00B15FEC" w:rsidP="004E69AA">
            <w:pPr>
              <w:pStyle w:val="BodyText"/>
            </w:pPr>
            <w:permStart w:id="142616354" w:edGrp="everyone"/>
            <w:r>
              <w:rPr>
                <w:rFonts w:ascii="Arial" w:eastAsia="Times New Roman" w:hAnsi="Arial" w:cs="Arial"/>
                <w:i/>
              </w:rPr>
              <w:t>(</w:t>
            </w:r>
            <w:r w:rsidR="004E69AA" w:rsidRPr="004E69AA">
              <w:rPr>
                <w:rFonts w:ascii="Arial" w:eastAsia="Times New Roman" w:hAnsi="Arial" w:cs="Arial"/>
                <w:i/>
              </w:rPr>
              <w:t>Delete as appropriate</w:t>
            </w:r>
            <w:r>
              <w:rPr>
                <w:rFonts w:ascii="Arial" w:eastAsia="Times New Roman" w:hAnsi="Arial" w:cs="Arial"/>
                <w:i/>
              </w:rPr>
              <w:t>)</w:t>
            </w:r>
            <w:permEnd w:id="142616354"/>
          </w:p>
        </w:tc>
      </w:tr>
    </w:tbl>
    <w:p w14:paraId="3C602265" w14:textId="77777777" w:rsidR="00983789" w:rsidRPr="00706D26"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811"/>
        <w:gridCol w:w="4811"/>
      </w:tblGrid>
      <w:tr w:rsidR="00983789" w:rsidRPr="00706D26" w14:paraId="5B200761"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145C26" w14:textId="77777777" w:rsidR="00983789" w:rsidRPr="00706D26" w:rsidRDefault="00983789" w:rsidP="00983789">
            <w:pPr>
              <w:pStyle w:val="BodyText"/>
            </w:pPr>
            <w:r w:rsidRPr="00706D26">
              <w:rPr>
                <w:b/>
                <w:bCs/>
              </w:rPr>
              <w:t>Section 2 – GP’s details</w:t>
            </w:r>
          </w:p>
        </w:tc>
      </w:tr>
      <w:tr w:rsidR="00983789" w:rsidRPr="00706D26" w14:paraId="24DEC47B" w14:textId="77777777" w:rsidTr="00983789">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14:paraId="76C7EB74" w14:textId="75508559" w:rsidR="00983789" w:rsidRPr="00706D26" w:rsidRDefault="00983789" w:rsidP="00983789">
            <w:pPr>
              <w:pStyle w:val="BodyText"/>
            </w:pPr>
            <w:r w:rsidRPr="00706D26">
              <w:t>Name:</w:t>
            </w:r>
            <w:r w:rsidR="002F5297">
              <w:t xml:space="preserve"> </w:t>
            </w:r>
            <w:permStart w:id="1466704212" w:edGrp="everyone"/>
            <w:permEnd w:id="1466704212"/>
          </w:p>
        </w:tc>
        <w:tc>
          <w:tcPr>
            <w:tcW w:w="0" w:type="auto"/>
            <w:tcBorders>
              <w:top w:val="outset" w:sz="6" w:space="0" w:color="auto"/>
              <w:left w:val="outset" w:sz="6" w:space="0" w:color="auto"/>
              <w:bottom w:val="outset" w:sz="6" w:space="0" w:color="auto"/>
              <w:right w:val="outset" w:sz="6" w:space="0" w:color="auto"/>
            </w:tcBorders>
            <w:hideMark/>
          </w:tcPr>
          <w:p w14:paraId="6EA0AB76" w14:textId="260E4F3D" w:rsidR="00983789" w:rsidRPr="00706D26" w:rsidRDefault="00983789" w:rsidP="00983789">
            <w:pPr>
              <w:pStyle w:val="BodyText"/>
            </w:pPr>
            <w:r w:rsidRPr="00706D26">
              <w:t>Telephone:</w:t>
            </w:r>
            <w:r w:rsidR="002F5297">
              <w:t xml:space="preserve"> </w:t>
            </w:r>
            <w:permStart w:id="55732377" w:edGrp="everyone"/>
            <w:permEnd w:id="55732377"/>
          </w:p>
        </w:tc>
      </w:tr>
      <w:tr w:rsidR="00983789" w:rsidRPr="00706D26" w14:paraId="3D2390DF"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11246AD8" w14:textId="77777777" w:rsidR="00983789" w:rsidRPr="00706D26" w:rsidRDefault="00983789" w:rsidP="00983789">
            <w:pPr>
              <w:pStyle w:val="BodyText"/>
            </w:pPr>
            <w:r w:rsidRPr="00706D26">
              <w:t>Full postal address including postcode:</w:t>
            </w:r>
          </w:p>
        </w:tc>
      </w:tr>
      <w:tr w:rsidR="00983789" w:rsidRPr="00706D26" w14:paraId="0D446A5E"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1879A1E4" w14:textId="77777777" w:rsidR="00983789" w:rsidRPr="00706D26" w:rsidRDefault="00983789" w:rsidP="00983789">
            <w:pPr>
              <w:pStyle w:val="BodyText"/>
            </w:pPr>
            <w:r w:rsidRPr="00706D26">
              <w:t> </w:t>
            </w:r>
            <w:permStart w:id="2052999202" w:edGrp="everyone"/>
            <w:permEnd w:id="2052999202"/>
          </w:p>
        </w:tc>
      </w:tr>
      <w:tr w:rsidR="00983789" w:rsidRPr="00706D26" w14:paraId="7263F723"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14B15704" w14:textId="77777777" w:rsidR="00983789" w:rsidRPr="00706D26" w:rsidRDefault="00983789" w:rsidP="00983789">
            <w:pPr>
              <w:pStyle w:val="BodyText"/>
            </w:pPr>
            <w:r w:rsidRPr="00706D26">
              <w:t> </w:t>
            </w:r>
            <w:permStart w:id="551895004" w:edGrp="everyone"/>
            <w:permEnd w:id="551895004"/>
          </w:p>
        </w:tc>
      </w:tr>
    </w:tbl>
    <w:p w14:paraId="000CECE2" w14:textId="77777777" w:rsidR="00983789" w:rsidRPr="00706D26" w:rsidRDefault="00983789" w:rsidP="00983789">
      <w:pPr>
        <w:pStyle w:val="BodyText"/>
      </w:pPr>
    </w:p>
    <w:p w14:paraId="0AE854A0" w14:textId="77777777" w:rsidR="00983789" w:rsidRPr="00706D26" w:rsidRDefault="00983789" w:rsidP="00983789">
      <w:pPr>
        <w:pStyle w:val="BodyText"/>
      </w:pPr>
      <w:r w:rsidRPr="00706D26">
        <w:t xml:space="preserve">Please answer </w:t>
      </w:r>
      <w:r w:rsidRPr="00706D26">
        <w:rPr>
          <w:b/>
          <w:bCs/>
        </w:rPr>
        <w:t>ALL</w:t>
      </w:r>
      <w:r w:rsidRPr="00706D26">
        <w:t xml:space="preserve"> the following questions. If you are functionally restricted or have </w:t>
      </w:r>
      <w:r w:rsidRPr="00706D26">
        <w:rPr>
          <w:b/>
          <w:bCs/>
        </w:rPr>
        <w:t>ANY</w:t>
      </w:r>
      <w:r w:rsidRPr="00706D26">
        <w:t xml:space="preserve"> underlying health conditions, you will need to give details in </w:t>
      </w:r>
      <w:r w:rsidRPr="00706D26">
        <w:rPr>
          <w:b/>
        </w:rPr>
        <w:t>Section 5,</w:t>
      </w:r>
      <w:r w:rsidRPr="00706D26">
        <w:t xml:space="preserve"> linking the additional information to the question number. If you have any questions, contact your local recruitment office for advice or for referral to the Occupational Health Unit.</w:t>
      </w:r>
    </w:p>
    <w:p w14:paraId="0E032C49" w14:textId="73C81BF2" w:rsidR="00983789" w:rsidRPr="00706D26" w:rsidRDefault="00983789" w:rsidP="00983789">
      <w:pPr>
        <w:pStyle w:val="BodyText"/>
      </w:pPr>
      <w:r w:rsidRPr="00706D26">
        <w:t xml:space="preserve">The Equality Act defines a disability as ‘a physical or mental impairment which has a substantial and long-term adverse effect on [a person’s] ability to carry out normal day-to-day activities.’ Substantial means more than minor, </w:t>
      </w:r>
      <w:r w:rsidR="00813D28" w:rsidRPr="00706D26">
        <w:t>e.g.</w:t>
      </w:r>
      <w:r w:rsidRPr="00706D26">
        <w:t xml:space="preserve">, it takes longer to do something, such as getting dressed. Long-term means 12 months or more (includes dyslexia, </w:t>
      </w:r>
      <w:r w:rsidR="00813D28" w:rsidRPr="00706D26">
        <w:t>autism,</w:t>
      </w:r>
      <w:r w:rsidRPr="00706D26">
        <w:t xml:space="preserve"> or other neurodiversity).</w:t>
      </w:r>
    </w:p>
    <w:tbl>
      <w:tblPr>
        <w:tblW w:w="5000" w:type="pct"/>
        <w:tblCellSpacing w:w="0" w:type="dxa"/>
        <w:tblCellMar>
          <w:left w:w="0" w:type="dxa"/>
          <w:right w:w="0" w:type="dxa"/>
        </w:tblCellMar>
        <w:tblLook w:val="04A0" w:firstRow="1" w:lastRow="0" w:firstColumn="1" w:lastColumn="0" w:noHBand="0" w:noVBand="1"/>
      </w:tblPr>
      <w:tblGrid>
        <w:gridCol w:w="7614"/>
        <w:gridCol w:w="964"/>
        <w:gridCol w:w="96"/>
        <w:gridCol w:w="964"/>
      </w:tblGrid>
      <w:tr w:rsidR="00983789" w:rsidRPr="00706D26" w14:paraId="14F2FFF1" w14:textId="77777777" w:rsidTr="00983789">
        <w:trPr>
          <w:tblCellSpacing w:w="0" w:type="dxa"/>
        </w:trPr>
        <w:tc>
          <w:tcPr>
            <w:tcW w:w="0" w:type="auto"/>
            <w:vAlign w:val="center"/>
            <w:hideMark/>
          </w:tcPr>
          <w:p w14:paraId="2AC6A975" w14:textId="7C7F0358" w:rsidR="00983789" w:rsidRPr="00706D26" w:rsidRDefault="00983789" w:rsidP="00983789">
            <w:pPr>
              <w:pStyle w:val="BodyText"/>
            </w:pPr>
            <w:r w:rsidRPr="00706D26">
              <w:lastRenderedPageBreak/>
              <w:t xml:space="preserve">Do you have a disability which may affect your ability to undertake the role of police </w:t>
            </w:r>
            <w:r w:rsidR="00813D28" w:rsidRPr="00706D26">
              <w:t>constable,</w:t>
            </w:r>
            <w:r w:rsidRPr="00706D26">
              <w:t xml:space="preserve"> or which requires special arrangements?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C6227C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5FB2FC" w14:textId="77777777" w:rsidR="00983789" w:rsidRPr="00706D26" w:rsidRDefault="00983789" w:rsidP="00983789">
                  <w:pPr>
                    <w:pStyle w:val="BodyText"/>
                  </w:pPr>
                  <w:r w:rsidRPr="00706D26">
                    <w:t> </w:t>
                  </w:r>
                  <w:permStart w:id="1023741773" w:edGrp="everyone"/>
                  <w:permEnd w:id="1023741773"/>
                </w:p>
              </w:tc>
            </w:tr>
          </w:tbl>
          <w:p w14:paraId="6C9C6936" w14:textId="77777777" w:rsidR="00983789" w:rsidRPr="00706D26" w:rsidRDefault="00983789" w:rsidP="00983789">
            <w:pPr>
              <w:pStyle w:val="BodyText"/>
            </w:pPr>
            <w:r w:rsidRPr="00706D26">
              <w:rPr>
                <w:b/>
                <w:bCs/>
              </w:rPr>
              <w:t>Yes</w:t>
            </w:r>
          </w:p>
        </w:tc>
        <w:tc>
          <w:tcPr>
            <w:tcW w:w="50" w:type="pct"/>
            <w:vAlign w:val="center"/>
            <w:hideMark/>
          </w:tcPr>
          <w:p w14:paraId="477D22BF"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00945A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AAC30B" w14:textId="77777777" w:rsidR="00983789" w:rsidRPr="00706D26" w:rsidRDefault="00983789" w:rsidP="00983789">
                  <w:pPr>
                    <w:pStyle w:val="BodyText"/>
                  </w:pPr>
                  <w:r w:rsidRPr="00706D26">
                    <w:t> </w:t>
                  </w:r>
                  <w:permStart w:id="1116604667" w:edGrp="everyone"/>
                  <w:permEnd w:id="1116604667"/>
                </w:p>
              </w:tc>
            </w:tr>
          </w:tbl>
          <w:p w14:paraId="7EC2DF07" w14:textId="77777777" w:rsidR="00983789" w:rsidRPr="00706D26" w:rsidRDefault="00983789" w:rsidP="00983789">
            <w:pPr>
              <w:pStyle w:val="BodyText"/>
            </w:pPr>
            <w:r w:rsidRPr="00706D26">
              <w:rPr>
                <w:b/>
                <w:bCs/>
              </w:rPr>
              <w:t>No</w:t>
            </w:r>
          </w:p>
        </w:tc>
      </w:tr>
    </w:tbl>
    <w:p w14:paraId="49516D22" w14:textId="77777777" w:rsidR="00983789" w:rsidRPr="00706D26" w:rsidRDefault="00983789" w:rsidP="00983789">
      <w:pPr>
        <w:pStyle w:val="BodyText"/>
      </w:pPr>
      <w:r w:rsidRPr="00706D26">
        <w:t>If yes, what facilities/adjustments/equipment might enable you to perform the role?</w:t>
      </w:r>
    </w:p>
    <w:p w14:paraId="53D48E1D" w14:textId="77777777" w:rsidR="00983789" w:rsidRPr="00706D26" w:rsidRDefault="00983789" w:rsidP="00983789">
      <w:pPr>
        <w:pStyle w:val="BodyText"/>
      </w:pPr>
      <w:r w:rsidRPr="00706D26">
        <w:t>____________________________________________________________________________________________________________________________________________________________</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95"/>
        <w:gridCol w:w="9227"/>
      </w:tblGrid>
      <w:tr w:rsidR="00983789" w:rsidRPr="00706D26" w14:paraId="2DC22515" w14:textId="77777777" w:rsidTr="00983789">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1C5CC36E" w14:textId="77777777" w:rsidR="00983789" w:rsidRPr="00706D26" w:rsidRDefault="00983789" w:rsidP="00983789">
            <w:pPr>
              <w:pStyle w:val="BodyText"/>
            </w:pPr>
            <w:r w:rsidRPr="00706D26">
              <w:rPr>
                <w:b/>
                <w:bCs/>
              </w:rPr>
              <w:t xml:space="preserve">Section 3 – Assessing functional ability </w:t>
            </w:r>
          </w:p>
        </w:tc>
      </w:tr>
      <w:tr w:rsidR="00983789" w:rsidRPr="00706D26" w14:paraId="2DFB7818" w14:textId="77777777" w:rsidTr="00983789">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0C157378" w14:textId="77777777" w:rsidR="00983789" w:rsidRPr="00706D26" w:rsidRDefault="00983789" w:rsidP="00983789">
            <w:pPr>
              <w:pStyle w:val="BodyText"/>
            </w:pPr>
            <w:r w:rsidRPr="00706D26">
              <w:t>You are asked to indicate whether you believe that you can carry out the following activities without any restriction.</w:t>
            </w:r>
          </w:p>
        </w:tc>
      </w:tr>
      <w:tr w:rsidR="00983789" w:rsidRPr="00706D26" w14:paraId="48D156E4"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233AFEB9" w14:textId="77777777" w:rsidR="00983789" w:rsidRPr="00706D26" w:rsidRDefault="00983789" w:rsidP="00983789">
            <w:pPr>
              <w:pStyle w:val="BodyText"/>
            </w:pPr>
            <w:r w:rsidRPr="00706D26">
              <w:rPr>
                <w:b/>
                <w:bCs/>
              </w:rPr>
              <w:t>1</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4F43164" w14:textId="77777777" w:rsidTr="00983789">
              <w:trPr>
                <w:tblCellSpacing w:w="0" w:type="dxa"/>
              </w:trPr>
              <w:tc>
                <w:tcPr>
                  <w:tcW w:w="0" w:type="auto"/>
                  <w:vAlign w:val="center"/>
                  <w:hideMark/>
                </w:tcPr>
                <w:p w14:paraId="294AB60E" w14:textId="77777777" w:rsidR="00983789" w:rsidRPr="00706D26" w:rsidRDefault="00983789" w:rsidP="00983789">
                  <w:pPr>
                    <w:pStyle w:val="BodyText"/>
                  </w:pPr>
                  <w:r w:rsidRPr="00706D26">
                    <w:t>Walk briskly (4 mph) on the flat for 12 minutes (without stopping).</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557A85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370F6D" w14:textId="77777777" w:rsidR="00983789" w:rsidRPr="00706D26" w:rsidRDefault="00983789" w:rsidP="00983789">
                        <w:pPr>
                          <w:pStyle w:val="BodyText"/>
                        </w:pPr>
                        <w:r w:rsidRPr="00706D26">
                          <w:t> </w:t>
                        </w:r>
                        <w:permStart w:id="1072768186" w:edGrp="everyone"/>
                        <w:permEnd w:id="1072768186"/>
                      </w:p>
                    </w:tc>
                  </w:tr>
                </w:tbl>
                <w:p w14:paraId="0EE28A25" w14:textId="77777777" w:rsidR="00983789" w:rsidRPr="00706D26" w:rsidRDefault="00983789" w:rsidP="00983789">
                  <w:pPr>
                    <w:pStyle w:val="BodyText"/>
                  </w:pPr>
                  <w:r w:rsidRPr="00706D26">
                    <w:rPr>
                      <w:b/>
                      <w:bCs/>
                    </w:rPr>
                    <w:t>Yes</w:t>
                  </w:r>
                </w:p>
              </w:tc>
              <w:tc>
                <w:tcPr>
                  <w:tcW w:w="50" w:type="pct"/>
                  <w:vAlign w:val="center"/>
                  <w:hideMark/>
                </w:tcPr>
                <w:p w14:paraId="23DA742D"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0DD7249"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A7A7CF" w14:textId="77777777" w:rsidR="00983789" w:rsidRPr="00706D26" w:rsidRDefault="00983789" w:rsidP="00983789">
                        <w:pPr>
                          <w:pStyle w:val="BodyText"/>
                        </w:pPr>
                        <w:r w:rsidRPr="00706D26">
                          <w:t> </w:t>
                        </w:r>
                        <w:permStart w:id="1749624686" w:edGrp="everyone"/>
                        <w:permEnd w:id="1749624686"/>
                      </w:p>
                    </w:tc>
                  </w:tr>
                </w:tbl>
                <w:p w14:paraId="5A763C4D" w14:textId="77777777" w:rsidR="00983789" w:rsidRPr="00706D26" w:rsidRDefault="00983789" w:rsidP="00983789">
                  <w:pPr>
                    <w:pStyle w:val="BodyText"/>
                  </w:pPr>
                  <w:r w:rsidRPr="00706D26">
                    <w:rPr>
                      <w:b/>
                      <w:bCs/>
                    </w:rPr>
                    <w:t>No</w:t>
                  </w:r>
                </w:p>
              </w:tc>
            </w:tr>
          </w:tbl>
          <w:p w14:paraId="27176D85" w14:textId="77777777" w:rsidR="00983789" w:rsidRPr="00706D26" w:rsidRDefault="00983789" w:rsidP="00983789">
            <w:pPr>
              <w:pStyle w:val="BodyText"/>
            </w:pPr>
          </w:p>
        </w:tc>
      </w:tr>
      <w:tr w:rsidR="00983789" w:rsidRPr="00706D26" w14:paraId="2F0D7F18"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21FF3EEC" w14:textId="77777777" w:rsidR="00983789" w:rsidRPr="00706D26" w:rsidRDefault="00983789" w:rsidP="00983789">
            <w:pPr>
              <w:pStyle w:val="BodyText"/>
            </w:pPr>
            <w:r w:rsidRPr="00706D26">
              <w:rPr>
                <w:b/>
                <w:bCs/>
              </w:rPr>
              <w:t>2</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47027A7A" w14:textId="77777777" w:rsidTr="00983789">
              <w:trPr>
                <w:tblCellSpacing w:w="0" w:type="dxa"/>
              </w:trPr>
              <w:tc>
                <w:tcPr>
                  <w:tcW w:w="0" w:type="auto"/>
                  <w:vAlign w:val="center"/>
                  <w:hideMark/>
                </w:tcPr>
                <w:p w14:paraId="581DB242" w14:textId="77777777" w:rsidR="00983789" w:rsidRPr="00706D26" w:rsidRDefault="00983789" w:rsidP="00983789">
                  <w:pPr>
                    <w:pStyle w:val="BodyText"/>
                  </w:pPr>
                  <w:r w:rsidRPr="00706D26">
                    <w:t>Run, at jogging speed, on the flat for five minutes (without stopping).</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E4876C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4C759B" w14:textId="77777777" w:rsidR="00983789" w:rsidRPr="00706D26" w:rsidRDefault="00983789" w:rsidP="00983789">
                        <w:pPr>
                          <w:pStyle w:val="BodyText"/>
                        </w:pPr>
                        <w:r w:rsidRPr="00706D26">
                          <w:t> </w:t>
                        </w:r>
                        <w:permStart w:id="1258310832" w:edGrp="everyone"/>
                        <w:permEnd w:id="1258310832"/>
                      </w:p>
                    </w:tc>
                  </w:tr>
                </w:tbl>
                <w:p w14:paraId="7D0278DA" w14:textId="77777777" w:rsidR="00983789" w:rsidRPr="00706D26" w:rsidRDefault="00983789" w:rsidP="00983789">
                  <w:pPr>
                    <w:pStyle w:val="BodyText"/>
                  </w:pPr>
                  <w:r w:rsidRPr="00706D26">
                    <w:rPr>
                      <w:b/>
                      <w:bCs/>
                    </w:rPr>
                    <w:t>Yes</w:t>
                  </w:r>
                </w:p>
              </w:tc>
              <w:tc>
                <w:tcPr>
                  <w:tcW w:w="50" w:type="pct"/>
                  <w:vAlign w:val="center"/>
                  <w:hideMark/>
                </w:tcPr>
                <w:p w14:paraId="62E32FFD"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8E3A44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B4F339" w14:textId="77777777" w:rsidR="00983789" w:rsidRPr="00706D26" w:rsidRDefault="00983789" w:rsidP="00983789">
                        <w:pPr>
                          <w:pStyle w:val="BodyText"/>
                        </w:pPr>
                        <w:r w:rsidRPr="00706D26">
                          <w:t> </w:t>
                        </w:r>
                        <w:permStart w:id="611919838" w:edGrp="everyone"/>
                        <w:permEnd w:id="611919838"/>
                      </w:p>
                    </w:tc>
                  </w:tr>
                </w:tbl>
                <w:p w14:paraId="50221813" w14:textId="77777777" w:rsidR="00983789" w:rsidRPr="00706D26" w:rsidRDefault="00983789" w:rsidP="00983789">
                  <w:pPr>
                    <w:pStyle w:val="BodyText"/>
                  </w:pPr>
                  <w:r w:rsidRPr="00706D26">
                    <w:rPr>
                      <w:b/>
                      <w:bCs/>
                    </w:rPr>
                    <w:t>No</w:t>
                  </w:r>
                </w:p>
              </w:tc>
            </w:tr>
          </w:tbl>
          <w:p w14:paraId="45217189" w14:textId="77777777" w:rsidR="00983789" w:rsidRPr="00706D26" w:rsidRDefault="00983789" w:rsidP="00983789">
            <w:pPr>
              <w:pStyle w:val="BodyText"/>
            </w:pPr>
          </w:p>
        </w:tc>
      </w:tr>
      <w:tr w:rsidR="00983789" w:rsidRPr="00706D26" w14:paraId="1D4DE418"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33D18BE5" w14:textId="77777777" w:rsidR="00983789" w:rsidRPr="00706D26" w:rsidRDefault="00983789" w:rsidP="00983789">
            <w:pPr>
              <w:pStyle w:val="BodyText"/>
            </w:pPr>
            <w:r w:rsidRPr="00706D26">
              <w:rPr>
                <w:b/>
                <w:bCs/>
              </w:rPr>
              <w:t>3</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49E43A2C" w14:textId="77777777" w:rsidTr="00983789">
              <w:trPr>
                <w:tblCellSpacing w:w="0" w:type="dxa"/>
              </w:trPr>
              <w:tc>
                <w:tcPr>
                  <w:tcW w:w="0" w:type="auto"/>
                  <w:vAlign w:val="center"/>
                  <w:hideMark/>
                </w:tcPr>
                <w:p w14:paraId="08F0914F" w14:textId="77777777" w:rsidR="00983789" w:rsidRPr="00706D26" w:rsidRDefault="00983789" w:rsidP="00983789">
                  <w:pPr>
                    <w:pStyle w:val="BodyText"/>
                  </w:pPr>
                  <w:r w:rsidRPr="00706D26">
                    <w:t>Run 100 metres in 20 seconds on the flat.</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585753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033142" w14:textId="77777777" w:rsidR="00983789" w:rsidRPr="00706D26" w:rsidRDefault="00983789" w:rsidP="00983789">
                        <w:pPr>
                          <w:pStyle w:val="BodyText"/>
                        </w:pPr>
                        <w:r w:rsidRPr="00706D26">
                          <w:t> </w:t>
                        </w:r>
                        <w:permStart w:id="1053915582" w:edGrp="everyone"/>
                        <w:permEnd w:id="1053915582"/>
                      </w:p>
                    </w:tc>
                  </w:tr>
                </w:tbl>
                <w:p w14:paraId="4BEF6AD8" w14:textId="77777777" w:rsidR="00983789" w:rsidRPr="00706D26" w:rsidRDefault="00983789" w:rsidP="00983789">
                  <w:pPr>
                    <w:pStyle w:val="BodyText"/>
                  </w:pPr>
                  <w:r w:rsidRPr="00706D26">
                    <w:rPr>
                      <w:b/>
                      <w:bCs/>
                    </w:rPr>
                    <w:t>Yes</w:t>
                  </w:r>
                </w:p>
              </w:tc>
              <w:tc>
                <w:tcPr>
                  <w:tcW w:w="50" w:type="pct"/>
                  <w:vAlign w:val="center"/>
                  <w:hideMark/>
                </w:tcPr>
                <w:p w14:paraId="3AE2B776"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2E2700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A4FF4A" w14:textId="77777777" w:rsidR="00983789" w:rsidRPr="00706D26" w:rsidRDefault="00983789" w:rsidP="00983789">
                        <w:pPr>
                          <w:pStyle w:val="BodyText"/>
                        </w:pPr>
                        <w:r w:rsidRPr="00706D26">
                          <w:t> </w:t>
                        </w:r>
                        <w:permStart w:id="1051132892" w:edGrp="everyone"/>
                        <w:permEnd w:id="1051132892"/>
                      </w:p>
                    </w:tc>
                  </w:tr>
                </w:tbl>
                <w:p w14:paraId="63F1AF70" w14:textId="77777777" w:rsidR="00983789" w:rsidRPr="00706D26" w:rsidRDefault="00983789" w:rsidP="00983789">
                  <w:pPr>
                    <w:pStyle w:val="BodyText"/>
                  </w:pPr>
                  <w:r w:rsidRPr="00706D26">
                    <w:rPr>
                      <w:b/>
                      <w:bCs/>
                    </w:rPr>
                    <w:t>No</w:t>
                  </w:r>
                </w:p>
              </w:tc>
            </w:tr>
          </w:tbl>
          <w:p w14:paraId="539885B2" w14:textId="77777777" w:rsidR="00983789" w:rsidRPr="00706D26" w:rsidRDefault="00983789" w:rsidP="00983789">
            <w:pPr>
              <w:pStyle w:val="BodyText"/>
            </w:pPr>
          </w:p>
        </w:tc>
      </w:tr>
      <w:tr w:rsidR="00983789" w:rsidRPr="00706D26" w14:paraId="016D0972"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50342BCF" w14:textId="77777777" w:rsidR="00983789" w:rsidRPr="00706D26" w:rsidRDefault="00983789" w:rsidP="00983789">
            <w:pPr>
              <w:pStyle w:val="BodyText"/>
            </w:pPr>
            <w:r w:rsidRPr="00706D26">
              <w:rPr>
                <w:b/>
                <w:bCs/>
              </w:rPr>
              <w:t>4</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230679CE" w14:textId="77777777" w:rsidTr="00983789">
              <w:trPr>
                <w:tblCellSpacing w:w="0" w:type="dxa"/>
              </w:trPr>
              <w:tc>
                <w:tcPr>
                  <w:tcW w:w="0" w:type="auto"/>
                  <w:vAlign w:val="center"/>
                  <w:hideMark/>
                </w:tcPr>
                <w:p w14:paraId="7C817BC9" w14:textId="77777777" w:rsidR="00983789" w:rsidRPr="00706D26" w:rsidRDefault="00983789" w:rsidP="00983789">
                  <w:pPr>
                    <w:pStyle w:val="BodyText"/>
                  </w:pPr>
                  <w:r w:rsidRPr="00706D26">
                    <w:t>Sit for 60 minutes without discomfort.</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0C37C0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76DB30" w14:textId="77777777" w:rsidR="00983789" w:rsidRPr="00706D26" w:rsidRDefault="00983789" w:rsidP="00983789">
                        <w:pPr>
                          <w:pStyle w:val="BodyText"/>
                        </w:pPr>
                        <w:r w:rsidRPr="00706D26">
                          <w:t> </w:t>
                        </w:r>
                        <w:permStart w:id="1751991926" w:edGrp="everyone"/>
                        <w:permEnd w:id="1751991926"/>
                      </w:p>
                    </w:tc>
                  </w:tr>
                </w:tbl>
                <w:p w14:paraId="66791BB6" w14:textId="77777777" w:rsidR="00983789" w:rsidRPr="00706D26" w:rsidRDefault="00983789" w:rsidP="00983789">
                  <w:pPr>
                    <w:pStyle w:val="BodyText"/>
                  </w:pPr>
                  <w:r w:rsidRPr="00706D26">
                    <w:rPr>
                      <w:b/>
                      <w:bCs/>
                    </w:rPr>
                    <w:t>Yes</w:t>
                  </w:r>
                </w:p>
              </w:tc>
              <w:tc>
                <w:tcPr>
                  <w:tcW w:w="50" w:type="pct"/>
                  <w:vAlign w:val="center"/>
                  <w:hideMark/>
                </w:tcPr>
                <w:p w14:paraId="4F28FDCB"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35BBEC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29D3088" w14:textId="77777777" w:rsidR="00983789" w:rsidRPr="00706D26" w:rsidRDefault="00983789" w:rsidP="00983789">
                        <w:pPr>
                          <w:pStyle w:val="BodyText"/>
                        </w:pPr>
                        <w:r w:rsidRPr="00706D26">
                          <w:t> </w:t>
                        </w:r>
                        <w:permStart w:id="66063256" w:edGrp="everyone"/>
                        <w:permEnd w:id="66063256"/>
                      </w:p>
                    </w:tc>
                  </w:tr>
                </w:tbl>
                <w:p w14:paraId="41B39FCE" w14:textId="77777777" w:rsidR="00983789" w:rsidRPr="00706D26" w:rsidRDefault="00983789" w:rsidP="00983789">
                  <w:pPr>
                    <w:pStyle w:val="BodyText"/>
                  </w:pPr>
                  <w:r w:rsidRPr="00706D26">
                    <w:rPr>
                      <w:b/>
                      <w:bCs/>
                    </w:rPr>
                    <w:t>No</w:t>
                  </w:r>
                </w:p>
              </w:tc>
            </w:tr>
          </w:tbl>
          <w:p w14:paraId="4A7B90C1" w14:textId="77777777" w:rsidR="00983789" w:rsidRPr="00706D26" w:rsidRDefault="00983789" w:rsidP="00983789">
            <w:pPr>
              <w:pStyle w:val="BodyText"/>
            </w:pPr>
          </w:p>
        </w:tc>
      </w:tr>
      <w:tr w:rsidR="00983789" w:rsidRPr="00706D26" w14:paraId="3FA93249"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4F0FF8E9" w14:textId="77777777" w:rsidR="00983789" w:rsidRPr="00706D26" w:rsidRDefault="00983789" w:rsidP="00983789">
            <w:pPr>
              <w:pStyle w:val="BodyText"/>
            </w:pPr>
            <w:r w:rsidRPr="00706D26">
              <w:rPr>
                <w:b/>
                <w:bCs/>
              </w:rPr>
              <w:t>5</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BFE4B67" w14:textId="77777777" w:rsidTr="00983789">
              <w:trPr>
                <w:tblCellSpacing w:w="0" w:type="dxa"/>
              </w:trPr>
              <w:tc>
                <w:tcPr>
                  <w:tcW w:w="0" w:type="auto"/>
                  <w:vAlign w:val="center"/>
                  <w:hideMark/>
                </w:tcPr>
                <w:p w14:paraId="32CCD9B7" w14:textId="77777777" w:rsidR="00983789" w:rsidRPr="00706D26" w:rsidRDefault="00983789" w:rsidP="00983789">
                  <w:pPr>
                    <w:pStyle w:val="BodyText"/>
                  </w:pPr>
                  <w:r w:rsidRPr="00706D26">
                    <w:t>Stand for 60 minutes without discomfort.</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583B47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7C902F7" w14:textId="77777777" w:rsidR="00983789" w:rsidRPr="00706D26" w:rsidRDefault="00983789" w:rsidP="00983789">
                        <w:pPr>
                          <w:pStyle w:val="BodyText"/>
                        </w:pPr>
                        <w:r w:rsidRPr="00706D26">
                          <w:t> </w:t>
                        </w:r>
                        <w:permStart w:id="1796301606" w:edGrp="everyone"/>
                        <w:permEnd w:id="1796301606"/>
                      </w:p>
                    </w:tc>
                  </w:tr>
                </w:tbl>
                <w:p w14:paraId="58B01BDD" w14:textId="77777777" w:rsidR="00983789" w:rsidRPr="00706D26" w:rsidRDefault="00983789" w:rsidP="00983789">
                  <w:pPr>
                    <w:pStyle w:val="BodyText"/>
                  </w:pPr>
                  <w:r w:rsidRPr="00706D26">
                    <w:rPr>
                      <w:b/>
                      <w:bCs/>
                    </w:rPr>
                    <w:t>Yes</w:t>
                  </w:r>
                </w:p>
              </w:tc>
              <w:tc>
                <w:tcPr>
                  <w:tcW w:w="50" w:type="pct"/>
                  <w:vAlign w:val="center"/>
                  <w:hideMark/>
                </w:tcPr>
                <w:p w14:paraId="7729E23F"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E16416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D9797C" w14:textId="77777777" w:rsidR="00983789" w:rsidRPr="00706D26" w:rsidRDefault="00983789" w:rsidP="00983789">
                        <w:pPr>
                          <w:pStyle w:val="BodyText"/>
                        </w:pPr>
                        <w:r w:rsidRPr="00706D26">
                          <w:t> </w:t>
                        </w:r>
                        <w:permStart w:id="1155409470" w:edGrp="everyone"/>
                        <w:permEnd w:id="1155409470"/>
                      </w:p>
                    </w:tc>
                  </w:tr>
                </w:tbl>
                <w:p w14:paraId="16D888A1" w14:textId="77777777" w:rsidR="00983789" w:rsidRPr="00706D26" w:rsidRDefault="00983789" w:rsidP="00983789">
                  <w:pPr>
                    <w:pStyle w:val="BodyText"/>
                  </w:pPr>
                  <w:r w:rsidRPr="00706D26">
                    <w:rPr>
                      <w:b/>
                      <w:bCs/>
                    </w:rPr>
                    <w:t>No</w:t>
                  </w:r>
                </w:p>
              </w:tc>
            </w:tr>
          </w:tbl>
          <w:p w14:paraId="359F69C3" w14:textId="77777777" w:rsidR="00983789" w:rsidRPr="00706D26" w:rsidRDefault="00983789" w:rsidP="00983789">
            <w:pPr>
              <w:pStyle w:val="BodyText"/>
            </w:pPr>
          </w:p>
        </w:tc>
      </w:tr>
      <w:tr w:rsidR="00983789" w:rsidRPr="00706D26" w14:paraId="45C924AF"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58FAE931" w14:textId="77777777" w:rsidR="00983789" w:rsidRPr="00706D26" w:rsidRDefault="00983789" w:rsidP="00983789">
            <w:pPr>
              <w:pStyle w:val="BodyText"/>
            </w:pPr>
            <w:r w:rsidRPr="00706D26">
              <w:rPr>
                <w:b/>
                <w:bCs/>
              </w:rPr>
              <w:t>6</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1105F181" w14:textId="77777777" w:rsidTr="00983789">
              <w:trPr>
                <w:tblCellSpacing w:w="0" w:type="dxa"/>
              </w:trPr>
              <w:tc>
                <w:tcPr>
                  <w:tcW w:w="0" w:type="auto"/>
                  <w:vAlign w:val="center"/>
                  <w:hideMark/>
                </w:tcPr>
                <w:p w14:paraId="2CD0F25D" w14:textId="77777777" w:rsidR="00983789" w:rsidRPr="00706D26" w:rsidRDefault="00983789" w:rsidP="00983789">
                  <w:pPr>
                    <w:pStyle w:val="BodyText"/>
                  </w:pPr>
                  <w:r w:rsidRPr="00706D26">
                    <w:t>Read (with glasses or contact lenses, if necessary) a car number plate made after 1 September 2001 from 20 metres.</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E65332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EEB366" w14:textId="77777777" w:rsidR="00983789" w:rsidRPr="00706D26" w:rsidRDefault="00983789" w:rsidP="00983789">
                        <w:pPr>
                          <w:pStyle w:val="BodyText"/>
                        </w:pPr>
                        <w:r w:rsidRPr="00706D26">
                          <w:t> </w:t>
                        </w:r>
                        <w:permStart w:id="1092161731" w:edGrp="everyone"/>
                        <w:permEnd w:id="1092161731"/>
                      </w:p>
                    </w:tc>
                  </w:tr>
                </w:tbl>
                <w:p w14:paraId="3B6977D4" w14:textId="77777777" w:rsidR="00983789" w:rsidRPr="00706D26" w:rsidRDefault="00983789" w:rsidP="00983789">
                  <w:pPr>
                    <w:pStyle w:val="BodyText"/>
                  </w:pPr>
                  <w:r w:rsidRPr="00706D26">
                    <w:rPr>
                      <w:b/>
                      <w:bCs/>
                    </w:rPr>
                    <w:t>Yes</w:t>
                  </w:r>
                </w:p>
              </w:tc>
              <w:tc>
                <w:tcPr>
                  <w:tcW w:w="50" w:type="pct"/>
                  <w:vAlign w:val="center"/>
                  <w:hideMark/>
                </w:tcPr>
                <w:p w14:paraId="5826CD44"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E5BCB3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9D8DF5" w14:textId="77777777" w:rsidR="00983789" w:rsidRPr="00706D26" w:rsidRDefault="00983789" w:rsidP="00983789">
                        <w:pPr>
                          <w:pStyle w:val="BodyText"/>
                        </w:pPr>
                        <w:r w:rsidRPr="00706D26">
                          <w:t> </w:t>
                        </w:r>
                        <w:permStart w:id="1670524656" w:edGrp="everyone"/>
                        <w:permEnd w:id="1670524656"/>
                      </w:p>
                    </w:tc>
                  </w:tr>
                </w:tbl>
                <w:p w14:paraId="128EF2D1" w14:textId="77777777" w:rsidR="00983789" w:rsidRPr="00706D26" w:rsidRDefault="00983789" w:rsidP="00983789">
                  <w:pPr>
                    <w:pStyle w:val="BodyText"/>
                  </w:pPr>
                  <w:r w:rsidRPr="00706D26">
                    <w:rPr>
                      <w:b/>
                      <w:bCs/>
                    </w:rPr>
                    <w:t>No</w:t>
                  </w:r>
                </w:p>
              </w:tc>
            </w:tr>
          </w:tbl>
          <w:p w14:paraId="2C0E9078" w14:textId="77777777" w:rsidR="00983789" w:rsidRPr="00706D26" w:rsidRDefault="00983789" w:rsidP="00983789">
            <w:pPr>
              <w:pStyle w:val="BodyText"/>
            </w:pPr>
          </w:p>
        </w:tc>
      </w:tr>
      <w:tr w:rsidR="00983789" w:rsidRPr="00706D26" w14:paraId="03C44E7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91264A" w14:textId="77777777" w:rsidR="00983789" w:rsidRPr="00706D26" w:rsidRDefault="00983789" w:rsidP="00983789">
            <w:pPr>
              <w:pStyle w:val="BodyText"/>
              <w:rPr>
                <w:b/>
                <w:bCs/>
              </w:rPr>
            </w:pPr>
            <w:r w:rsidRPr="00706D26">
              <w:rPr>
                <w:b/>
                <w:bCs/>
              </w:rPr>
              <w:t>7</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F0858D0" w14:textId="77777777" w:rsidTr="00983789">
              <w:trPr>
                <w:tblCellSpacing w:w="0" w:type="dxa"/>
              </w:trPr>
              <w:tc>
                <w:tcPr>
                  <w:tcW w:w="0" w:type="auto"/>
                  <w:vAlign w:val="center"/>
                  <w:hideMark/>
                </w:tcPr>
                <w:p w14:paraId="6B76C11E" w14:textId="77777777" w:rsidR="00983789" w:rsidRPr="00706D26" w:rsidRDefault="00983789" w:rsidP="00983789">
                  <w:pPr>
                    <w:pStyle w:val="BodyText"/>
                  </w:pPr>
                  <w:r w:rsidRPr="00706D26">
                    <w:t>I have a full field of vision in both eyes.</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2B31DC8"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DB8CBE" w14:textId="77777777" w:rsidR="00983789" w:rsidRPr="00706D26" w:rsidRDefault="00983789" w:rsidP="00983789">
                        <w:pPr>
                          <w:pStyle w:val="BodyText"/>
                        </w:pPr>
                        <w:r w:rsidRPr="00706D26">
                          <w:t> </w:t>
                        </w:r>
                        <w:permStart w:id="368395178" w:edGrp="everyone"/>
                        <w:permEnd w:id="368395178"/>
                      </w:p>
                    </w:tc>
                  </w:tr>
                </w:tbl>
                <w:p w14:paraId="7C8A4371" w14:textId="77777777" w:rsidR="00983789" w:rsidRPr="00706D26" w:rsidRDefault="00983789" w:rsidP="00983789">
                  <w:pPr>
                    <w:pStyle w:val="BodyText"/>
                  </w:pPr>
                  <w:r w:rsidRPr="00706D26">
                    <w:rPr>
                      <w:b/>
                      <w:bCs/>
                    </w:rPr>
                    <w:t>Yes</w:t>
                  </w:r>
                </w:p>
              </w:tc>
              <w:tc>
                <w:tcPr>
                  <w:tcW w:w="50" w:type="pct"/>
                  <w:vAlign w:val="center"/>
                  <w:hideMark/>
                </w:tcPr>
                <w:p w14:paraId="5F4A3252"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75B8BD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795FC3" w14:textId="77777777" w:rsidR="00983789" w:rsidRPr="00706D26" w:rsidRDefault="00983789" w:rsidP="00983789">
                        <w:pPr>
                          <w:pStyle w:val="BodyText"/>
                        </w:pPr>
                        <w:r w:rsidRPr="00706D26">
                          <w:t> </w:t>
                        </w:r>
                        <w:permStart w:id="499066555" w:edGrp="everyone"/>
                        <w:permEnd w:id="499066555"/>
                      </w:p>
                    </w:tc>
                  </w:tr>
                </w:tbl>
                <w:p w14:paraId="2E1176D3" w14:textId="77777777" w:rsidR="00983789" w:rsidRPr="00706D26" w:rsidRDefault="00983789" w:rsidP="00983789">
                  <w:pPr>
                    <w:pStyle w:val="BodyText"/>
                  </w:pPr>
                  <w:r w:rsidRPr="00706D26">
                    <w:rPr>
                      <w:b/>
                      <w:bCs/>
                    </w:rPr>
                    <w:t>No</w:t>
                  </w:r>
                </w:p>
              </w:tc>
            </w:tr>
          </w:tbl>
          <w:p w14:paraId="2E440D70" w14:textId="77777777" w:rsidR="00983789" w:rsidRPr="00706D26" w:rsidRDefault="00983789" w:rsidP="00983789">
            <w:pPr>
              <w:pStyle w:val="BodyText"/>
            </w:pPr>
          </w:p>
        </w:tc>
      </w:tr>
      <w:tr w:rsidR="00983789" w:rsidRPr="00706D26" w14:paraId="0BCB5E43"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tcPr>
          <w:p w14:paraId="1D03F238" w14:textId="77777777" w:rsidR="00983789" w:rsidRPr="00706D26" w:rsidRDefault="00983789" w:rsidP="00983789">
            <w:pPr>
              <w:pStyle w:val="BodyText"/>
            </w:pPr>
            <w:r w:rsidRPr="00706D26">
              <w:rPr>
                <w:b/>
                <w:bCs/>
              </w:rPr>
              <w:t>8</w:t>
            </w:r>
          </w:p>
        </w:tc>
        <w:tc>
          <w:tcPr>
            <w:tcW w:w="4800" w:type="pct"/>
            <w:tcBorders>
              <w:top w:val="outset" w:sz="6" w:space="0" w:color="auto"/>
              <w:left w:val="outset" w:sz="6" w:space="0" w:color="auto"/>
              <w:bottom w:val="outset" w:sz="6" w:space="0" w:color="auto"/>
              <w:right w:val="outset" w:sz="6" w:space="0" w:color="auto"/>
            </w:tcBorders>
            <w:vAlign w:val="center"/>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F4F7B23" w14:textId="77777777" w:rsidTr="00983789">
              <w:trPr>
                <w:tblCellSpacing w:w="0" w:type="dxa"/>
              </w:trPr>
              <w:tc>
                <w:tcPr>
                  <w:tcW w:w="0" w:type="auto"/>
                  <w:vAlign w:val="center"/>
                  <w:hideMark/>
                </w:tcPr>
                <w:p w14:paraId="3B701BE5" w14:textId="77777777" w:rsidR="00983789" w:rsidRPr="00706D26" w:rsidRDefault="00983789" w:rsidP="00983789">
                  <w:pPr>
                    <w:pStyle w:val="BodyText"/>
                  </w:pPr>
                  <w:r w:rsidRPr="00706D26">
                    <w:t>Read printed text in a book or magazine and read text on a computer monitor without difficulty (with glasses or contact lenses, if necessary).</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F83F6B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6EAF9F4" w14:textId="77777777" w:rsidR="00983789" w:rsidRPr="00706D26" w:rsidRDefault="00983789" w:rsidP="00983789">
                        <w:pPr>
                          <w:pStyle w:val="BodyText"/>
                        </w:pPr>
                        <w:r w:rsidRPr="00706D26">
                          <w:t> </w:t>
                        </w:r>
                        <w:permStart w:id="611940637" w:edGrp="everyone"/>
                        <w:permEnd w:id="611940637"/>
                      </w:p>
                    </w:tc>
                  </w:tr>
                </w:tbl>
                <w:p w14:paraId="549C5B43" w14:textId="77777777" w:rsidR="00983789" w:rsidRPr="00706D26" w:rsidRDefault="00983789" w:rsidP="00983789">
                  <w:pPr>
                    <w:pStyle w:val="BodyText"/>
                  </w:pPr>
                  <w:r w:rsidRPr="00706D26">
                    <w:rPr>
                      <w:b/>
                      <w:bCs/>
                    </w:rPr>
                    <w:t>Yes</w:t>
                  </w:r>
                </w:p>
              </w:tc>
              <w:tc>
                <w:tcPr>
                  <w:tcW w:w="50" w:type="pct"/>
                  <w:vAlign w:val="center"/>
                  <w:hideMark/>
                </w:tcPr>
                <w:p w14:paraId="0D660D8F"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58D0B8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22CFDD" w14:textId="77777777" w:rsidR="00983789" w:rsidRPr="00706D26" w:rsidRDefault="00983789" w:rsidP="00983789">
                        <w:pPr>
                          <w:pStyle w:val="BodyText"/>
                        </w:pPr>
                        <w:r w:rsidRPr="00706D26">
                          <w:t> </w:t>
                        </w:r>
                        <w:permStart w:id="1954034170" w:edGrp="everyone"/>
                        <w:permEnd w:id="1954034170"/>
                      </w:p>
                    </w:tc>
                  </w:tr>
                </w:tbl>
                <w:p w14:paraId="5EFF32DF" w14:textId="77777777" w:rsidR="00983789" w:rsidRPr="00706D26" w:rsidRDefault="00983789" w:rsidP="00983789">
                  <w:pPr>
                    <w:pStyle w:val="BodyText"/>
                  </w:pPr>
                  <w:r w:rsidRPr="00706D26">
                    <w:rPr>
                      <w:b/>
                      <w:bCs/>
                    </w:rPr>
                    <w:t>No</w:t>
                  </w:r>
                </w:p>
              </w:tc>
            </w:tr>
          </w:tbl>
          <w:p w14:paraId="2733DDA9" w14:textId="77777777" w:rsidR="00983789" w:rsidRPr="00706D26" w:rsidRDefault="00983789" w:rsidP="00983789">
            <w:pPr>
              <w:pStyle w:val="BodyText"/>
            </w:pPr>
          </w:p>
        </w:tc>
      </w:tr>
      <w:tr w:rsidR="00983789" w:rsidRPr="00706D26" w14:paraId="6179ADC6"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tcPr>
          <w:p w14:paraId="13EBD6DB" w14:textId="77777777" w:rsidR="00983789" w:rsidRPr="00706D26" w:rsidRDefault="00983789" w:rsidP="00983789">
            <w:pPr>
              <w:pStyle w:val="BodyText"/>
            </w:pPr>
            <w:r w:rsidRPr="00706D26">
              <w:rPr>
                <w:b/>
                <w:bCs/>
              </w:rPr>
              <w:t>9</w:t>
            </w:r>
          </w:p>
        </w:tc>
        <w:tc>
          <w:tcPr>
            <w:tcW w:w="4800" w:type="pct"/>
            <w:tcBorders>
              <w:top w:val="outset" w:sz="6" w:space="0" w:color="auto"/>
              <w:left w:val="outset" w:sz="6" w:space="0" w:color="auto"/>
              <w:bottom w:val="outset" w:sz="6" w:space="0" w:color="auto"/>
              <w:right w:val="outset" w:sz="6" w:space="0" w:color="auto"/>
            </w:tcBorders>
            <w:vAlign w:val="center"/>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630B2FB" w14:textId="77777777" w:rsidTr="00983789">
              <w:trPr>
                <w:tblCellSpacing w:w="0" w:type="dxa"/>
              </w:trPr>
              <w:tc>
                <w:tcPr>
                  <w:tcW w:w="0" w:type="auto"/>
                  <w:vAlign w:val="center"/>
                  <w:hideMark/>
                </w:tcPr>
                <w:p w14:paraId="599E50F8" w14:textId="77777777" w:rsidR="00983789" w:rsidRPr="00706D26" w:rsidRDefault="00983789" w:rsidP="00983789">
                  <w:pPr>
                    <w:pStyle w:val="BodyText"/>
                  </w:pPr>
                  <w:r w:rsidRPr="00706D26">
                    <w:t>When it is dark:</w:t>
                  </w:r>
                </w:p>
                <w:p w14:paraId="299529E3" w14:textId="77777777" w:rsidR="00983789" w:rsidRPr="00706D26" w:rsidRDefault="00983789" w:rsidP="00983789">
                  <w:pPr>
                    <w:pStyle w:val="BodyText"/>
                    <w:numPr>
                      <w:ilvl w:val="0"/>
                      <w:numId w:val="10"/>
                    </w:numPr>
                  </w:pPr>
                  <w:r w:rsidRPr="00706D26">
                    <w:t xml:space="preserve">I </w:t>
                  </w:r>
                  <w:r w:rsidR="004E69AA">
                    <w:t>can</w:t>
                  </w:r>
                  <w:r w:rsidRPr="00706D26">
                    <w:t xml:space="preserve"> find my way in a familiar environment</w:t>
                  </w:r>
                  <w:r w:rsidR="004E69AA">
                    <w:t xml:space="preserve"> without difficulty</w:t>
                  </w:r>
                  <w:r w:rsidRPr="00706D26">
                    <w:t>.</w:t>
                  </w:r>
                </w:p>
                <w:p w14:paraId="5A74C39A" w14:textId="296E1562" w:rsidR="00983789" w:rsidRPr="00706D26" w:rsidRDefault="00983789" w:rsidP="00CA5AF5">
                  <w:pPr>
                    <w:pStyle w:val="BodyText"/>
                    <w:numPr>
                      <w:ilvl w:val="0"/>
                      <w:numId w:val="10"/>
                    </w:numPr>
                    <w:spacing w:after="0"/>
                  </w:pPr>
                  <w:r w:rsidRPr="00706D26">
                    <w:t>I have no difficulty noticing traffic at road junctions</w:t>
                  </w:r>
                  <w:r w:rsidR="00813D28" w:rsidRPr="00706D26">
                    <w:t>.</w:t>
                  </w:r>
                  <w:r w:rsidR="00813D28">
                    <w:t xml:space="preserve"> </w:t>
                  </w:r>
                  <w:r w:rsidR="004E69AA">
                    <w:t xml:space="preserve">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5FE22A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80D87D" w14:textId="77777777" w:rsidR="00983789" w:rsidRPr="00706D26" w:rsidRDefault="00983789" w:rsidP="00983789">
                        <w:pPr>
                          <w:pStyle w:val="BodyText"/>
                        </w:pPr>
                        <w:r w:rsidRPr="00706D26">
                          <w:t> </w:t>
                        </w:r>
                        <w:permStart w:id="1414411676" w:edGrp="everyone"/>
                        <w:permEnd w:id="1414411676"/>
                      </w:p>
                    </w:tc>
                  </w:tr>
                </w:tbl>
                <w:p w14:paraId="01853CF0" w14:textId="77777777" w:rsidR="00983789" w:rsidRPr="00706D26" w:rsidRDefault="00983789" w:rsidP="00983789">
                  <w:pPr>
                    <w:pStyle w:val="BodyText"/>
                  </w:pPr>
                  <w:r w:rsidRPr="00706D26">
                    <w:rPr>
                      <w:b/>
                      <w:bCs/>
                    </w:rPr>
                    <w:t>Yes</w:t>
                  </w:r>
                </w:p>
              </w:tc>
              <w:tc>
                <w:tcPr>
                  <w:tcW w:w="50" w:type="pct"/>
                  <w:vAlign w:val="center"/>
                  <w:hideMark/>
                </w:tcPr>
                <w:p w14:paraId="6F7F80DA"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BC2870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97F17D9" w14:textId="77777777" w:rsidR="00983789" w:rsidRPr="00706D26" w:rsidRDefault="00983789" w:rsidP="00983789">
                        <w:pPr>
                          <w:pStyle w:val="BodyText"/>
                        </w:pPr>
                        <w:r w:rsidRPr="00706D26">
                          <w:t> </w:t>
                        </w:r>
                        <w:permStart w:id="576617427" w:edGrp="everyone"/>
                        <w:permEnd w:id="576617427"/>
                      </w:p>
                    </w:tc>
                  </w:tr>
                </w:tbl>
                <w:p w14:paraId="20C2A495" w14:textId="77777777" w:rsidR="00983789" w:rsidRPr="00706D26" w:rsidRDefault="00983789" w:rsidP="00983789">
                  <w:pPr>
                    <w:pStyle w:val="BodyText"/>
                  </w:pPr>
                  <w:r w:rsidRPr="00706D26">
                    <w:rPr>
                      <w:b/>
                      <w:bCs/>
                    </w:rPr>
                    <w:t>No</w:t>
                  </w:r>
                </w:p>
              </w:tc>
            </w:tr>
            <w:tr w:rsidR="00983789" w:rsidRPr="00706D26" w14:paraId="73E6AC12" w14:textId="77777777" w:rsidTr="00983789">
              <w:trPr>
                <w:tblCellSpacing w:w="0" w:type="dxa"/>
              </w:trPr>
              <w:tc>
                <w:tcPr>
                  <w:tcW w:w="0" w:type="auto"/>
                  <w:vAlign w:val="center"/>
                </w:tcPr>
                <w:p w14:paraId="754F32A1" w14:textId="77777777" w:rsidR="00983789" w:rsidRPr="00706D26" w:rsidRDefault="00983789" w:rsidP="00CA5AF5">
                  <w:pPr>
                    <w:pStyle w:val="BodyText"/>
                    <w:spacing w:after="0"/>
                  </w:pPr>
                </w:p>
              </w:tc>
              <w:tc>
                <w:tcPr>
                  <w:tcW w:w="500" w:type="pct"/>
                  <w:vAlign w:val="center"/>
                </w:tcPr>
                <w:p w14:paraId="7A563675" w14:textId="77777777" w:rsidR="00983789" w:rsidRPr="00706D26" w:rsidRDefault="00983789" w:rsidP="00CA5AF5">
                  <w:pPr>
                    <w:pStyle w:val="BodyText"/>
                    <w:spacing w:after="0"/>
                  </w:pPr>
                </w:p>
              </w:tc>
              <w:tc>
                <w:tcPr>
                  <w:tcW w:w="50" w:type="pct"/>
                  <w:vAlign w:val="center"/>
                </w:tcPr>
                <w:p w14:paraId="58741CF7" w14:textId="77777777" w:rsidR="00983789" w:rsidRPr="00706D26" w:rsidRDefault="00983789" w:rsidP="00CA5AF5">
                  <w:pPr>
                    <w:pStyle w:val="BodyText"/>
                    <w:spacing w:after="0"/>
                  </w:pPr>
                </w:p>
              </w:tc>
              <w:tc>
                <w:tcPr>
                  <w:tcW w:w="500" w:type="pct"/>
                  <w:vAlign w:val="center"/>
                </w:tcPr>
                <w:p w14:paraId="7988104F" w14:textId="77777777" w:rsidR="00983789" w:rsidRPr="00706D26" w:rsidRDefault="00983789" w:rsidP="00CA5AF5">
                  <w:pPr>
                    <w:pStyle w:val="BodyText"/>
                    <w:spacing w:after="0"/>
                  </w:pPr>
                </w:p>
              </w:tc>
            </w:tr>
          </w:tbl>
          <w:p w14:paraId="736414AA" w14:textId="77777777" w:rsidR="00983789" w:rsidRPr="00706D26" w:rsidRDefault="00983789" w:rsidP="00983789">
            <w:pPr>
              <w:pStyle w:val="BodyText"/>
            </w:pPr>
          </w:p>
        </w:tc>
      </w:tr>
      <w:tr w:rsidR="00983789" w:rsidRPr="00706D26" w14:paraId="73280AED"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tcPr>
          <w:p w14:paraId="140C740D" w14:textId="77777777" w:rsidR="00983789" w:rsidRPr="00706D26" w:rsidRDefault="00983789" w:rsidP="00983789">
            <w:pPr>
              <w:pStyle w:val="BodyText"/>
              <w:rPr>
                <w:b/>
                <w:bCs/>
              </w:rPr>
            </w:pPr>
            <w:r w:rsidRPr="00706D26">
              <w:rPr>
                <w:b/>
                <w:bCs/>
              </w:rPr>
              <w:t>10</w:t>
            </w:r>
          </w:p>
        </w:tc>
        <w:tc>
          <w:tcPr>
            <w:tcW w:w="4800" w:type="pct"/>
            <w:tcBorders>
              <w:top w:val="outset" w:sz="6" w:space="0" w:color="auto"/>
              <w:left w:val="outset" w:sz="6" w:space="0" w:color="auto"/>
              <w:bottom w:val="outset" w:sz="6" w:space="0" w:color="auto"/>
              <w:right w:val="outset" w:sz="6" w:space="0" w:color="auto"/>
            </w:tcBorders>
            <w:vAlign w:val="center"/>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1B7B69E3" w14:textId="77777777" w:rsidTr="00983789">
              <w:trPr>
                <w:tblCellSpacing w:w="0" w:type="dxa"/>
              </w:trPr>
              <w:tc>
                <w:tcPr>
                  <w:tcW w:w="0" w:type="auto"/>
                  <w:vAlign w:val="center"/>
                  <w:hideMark/>
                </w:tcPr>
                <w:p w14:paraId="3CCCD883" w14:textId="77777777" w:rsidR="00983789" w:rsidRPr="00706D26" w:rsidRDefault="00983789" w:rsidP="00983789">
                  <w:pPr>
                    <w:pStyle w:val="BodyText"/>
                  </w:pPr>
                  <w:r w:rsidRPr="00706D26">
                    <w:t xml:space="preserve">I do not experience problems going from light to dark.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57CF708"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9ADF80" w14:textId="77777777" w:rsidR="00983789" w:rsidRPr="00706D26" w:rsidRDefault="00983789" w:rsidP="00983789">
                        <w:pPr>
                          <w:pStyle w:val="BodyText"/>
                        </w:pPr>
                        <w:r w:rsidRPr="00706D26">
                          <w:t> </w:t>
                        </w:r>
                        <w:permStart w:id="118687133" w:edGrp="everyone"/>
                        <w:permEnd w:id="118687133"/>
                      </w:p>
                    </w:tc>
                  </w:tr>
                </w:tbl>
                <w:p w14:paraId="061DDD54" w14:textId="77777777" w:rsidR="00983789" w:rsidRPr="00706D26" w:rsidRDefault="00983789" w:rsidP="00983789">
                  <w:pPr>
                    <w:pStyle w:val="BodyText"/>
                  </w:pPr>
                  <w:r w:rsidRPr="00706D26">
                    <w:rPr>
                      <w:b/>
                      <w:bCs/>
                    </w:rPr>
                    <w:t>Yes</w:t>
                  </w:r>
                </w:p>
              </w:tc>
              <w:tc>
                <w:tcPr>
                  <w:tcW w:w="50" w:type="pct"/>
                  <w:vAlign w:val="center"/>
                  <w:hideMark/>
                </w:tcPr>
                <w:p w14:paraId="42C096D0"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51694B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668559" w14:textId="77777777" w:rsidR="00983789" w:rsidRPr="00706D26" w:rsidRDefault="00983789" w:rsidP="00983789">
                        <w:pPr>
                          <w:pStyle w:val="BodyText"/>
                        </w:pPr>
                        <w:r w:rsidRPr="00706D26">
                          <w:t> </w:t>
                        </w:r>
                        <w:permStart w:id="1624779230" w:edGrp="everyone"/>
                        <w:permEnd w:id="1624779230"/>
                      </w:p>
                    </w:tc>
                  </w:tr>
                </w:tbl>
                <w:p w14:paraId="4E5484E7" w14:textId="77777777" w:rsidR="00983789" w:rsidRPr="00706D26" w:rsidRDefault="00983789" w:rsidP="00983789">
                  <w:pPr>
                    <w:pStyle w:val="BodyText"/>
                  </w:pPr>
                  <w:r w:rsidRPr="00706D26">
                    <w:rPr>
                      <w:b/>
                      <w:bCs/>
                    </w:rPr>
                    <w:t>No</w:t>
                  </w:r>
                </w:p>
              </w:tc>
            </w:tr>
          </w:tbl>
          <w:p w14:paraId="6899E661" w14:textId="77777777" w:rsidR="00983789" w:rsidRPr="00706D26" w:rsidRDefault="00983789" w:rsidP="00983789">
            <w:pPr>
              <w:pStyle w:val="BodyText"/>
            </w:pPr>
          </w:p>
        </w:tc>
      </w:tr>
      <w:tr w:rsidR="00983789" w:rsidRPr="00706D26" w14:paraId="19CCB28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381151" w14:textId="77777777" w:rsidR="00983789" w:rsidRPr="00706D26" w:rsidRDefault="00983789" w:rsidP="00983789">
            <w:pPr>
              <w:pStyle w:val="BodyText"/>
            </w:pPr>
            <w:r w:rsidRPr="00706D26">
              <w:rPr>
                <w:b/>
                <w:bCs/>
              </w:rPr>
              <w:t>11</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3959FDA" w14:textId="77777777" w:rsidTr="00983789">
              <w:trPr>
                <w:tblCellSpacing w:w="0" w:type="dxa"/>
              </w:trPr>
              <w:tc>
                <w:tcPr>
                  <w:tcW w:w="0" w:type="auto"/>
                  <w:vAlign w:val="center"/>
                  <w:hideMark/>
                </w:tcPr>
                <w:p w14:paraId="1BFD4DEF" w14:textId="77777777" w:rsidR="00983789" w:rsidRPr="00706D26" w:rsidRDefault="00983789" w:rsidP="00983789">
                  <w:pPr>
                    <w:pStyle w:val="BodyText"/>
                  </w:pPr>
                  <w:r w:rsidRPr="00706D26">
                    <w:t>Understanding normal conversation (without a hearing aid).</w:t>
                  </w:r>
                </w:p>
              </w:tc>
              <w:tc>
                <w:tcPr>
                  <w:tcW w:w="500" w:type="pct"/>
                  <w:vAlign w:val="center"/>
                </w:tcPr>
                <w:p w14:paraId="5FA386D0" w14:textId="77777777" w:rsidR="00983789" w:rsidRPr="00706D26" w:rsidRDefault="00983789" w:rsidP="00983789">
                  <w:pPr>
                    <w:pStyle w:val="BodyText"/>
                  </w:pPr>
                </w:p>
              </w:tc>
              <w:tc>
                <w:tcPr>
                  <w:tcW w:w="50" w:type="pct"/>
                  <w:vAlign w:val="center"/>
                </w:tcPr>
                <w:p w14:paraId="1F77D439" w14:textId="77777777" w:rsidR="00983789" w:rsidRPr="00706D26" w:rsidRDefault="00983789" w:rsidP="00983789">
                  <w:pPr>
                    <w:pStyle w:val="BodyText"/>
                  </w:pPr>
                </w:p>
              </w:tc>
              <w:tc>
                <w:tcPr>
                  <w:tcW w:w="500" w:type="pct"/>
                  <w:vAlign w:val="center"/>
                </w:tcPr>
                <w:p w14:paraId="53154F72" w14:textId="77777777" w:rsidR="00983789" w:rsidRPr="00706D26" w:rsidRDefault="00983789" w:rsidP="00983789">
                  <w:pPr>
                    <w:pStyle w:val="BodyText"/>
                  </w:pPr>
                </w:p>
              </w:tc>
            </w:tr>
          </w:tbl>
          <w:p w14:paraId="4E226D6C" w14:textId="77777777" w:rsidR="00983789" w:rsidRPr="00706D26" w:rsidRDefault="00983789" w:rsidP="00983789">
            <w:pPr>
              <w:pStyle w:val="BodyText"/>
            </w:pPr>
          </w:p>
        </w:tc>
      </w:tr>
      <w:tr w:rsidR="00983789" w:rsidRPr="00706D26" w14:paraId="7D12E99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EAE81F" w14:textId="77777777" w:rsidR="00983789" w:rsidRPr="00706D26" w:rsidRDefault="00983789" w:rsidP="00983789">
            <w:pPr>
              <w:pStyle w:val="BodyText"/>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2FD24AFB" w14:textId="77777777" w:rsidTr="00983789">
              <w:trPr>
                <w:tblCellSpacing w:w="0" w:type="dxa"/>
              </w:trPr>
              <w:tc>
                <w:tcPr>
                  <w:tcW w:w="0" w:type="auto"/>
                  <w:vAlign w:val="center"/>
                  <w:hideMark/>
                </w:tcPr>
                <w:p w14:paraId="3AD7D4BD" w14:textId="77777777" w:rsidR="00983789" w:rsidRPr="00706D26" w:rsidRDefault="00983789" w:rsidP="00983789">
                  <w:pPr>
                    <w:pStyle w:val="BodyText"/>
                    <w:numPr>
                      <w:ilvl w:val="0"/>
                      <w:numId w:val="12"/>
                    </w:numPr>
                  </w:pPr>
                  <w:r w:rsidRPr="00706D26">
                    <w:t>In noisy environments</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BB35A63"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092A95" w14:textId="77777777" w:rsidR="00983789" w:rsidRPr="00706D26" w:rsidRDefault="00983789" w:rsidP="00983789">
                        <w:pPr>
                          <w:pStyle w:val="BodyText"/>
                        </w:pPr>
                        <w:r w:rsidRPr="00706D26">
                          <w:t> </w:t>
                        </w:r>
                        <w:permStart w:id="1649302462" w:edGrp="everyone"/>
                        <w:permEnd w:id="1649302462"/>
                      </w:p>
                    </w:tc>
                  </w:tr>
                </w:tbl>
                <w:p w14:paraId="3A9F7403" w14:textId="77777777" w:rsidR="00983789" w:rsidRPr="00706D26" w:rsidRDefault="00983789" w:rsidP="00983789">
                  <w:pPr>
                    <w:pStyle w:val="BodyText"/>
                  </w:pPr>
                  <w:r w:rsidRPr="00706D26">
                    <w:rPr>
                      <w:b/>
                      <w:bCs/>
                    </w:rPr>
                    <w:t>Yes</w:t>
                  </w:r>
                </w:p>
              </w:tc>
              <w:tc>
                <w:tcPr>
                  <w:tcW w:w="50" w:type="pct"/>
                  <w:vAlign w:val="center"/>
                  <w:hideMark/>
                </w:tcPr>
                <w:p w14:paraId="12326E16"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5ED35E5"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B5F10C" w14:textId="77777777" w:rsidR="00983789" w:rsidRPr="00706D26" w:rsidRDefault="00983789" w:rsidP="00983789">
                        <w:pPr>
                          <w:pStyle w:val="BodyText"/>
                        </w:pPr>
                        <w:permStart w:id="247665865" w:edGrp="everyone"/>
                        <w:permEnd w:id="247665865"/>
                        <w:r w:rsidRPr="00706D26">
                          <w:t> </w:t>
                        </w:r>
                      </w:p>
                    </w:tc>
                  </w:tr>
                </w:tbl>
                <w:p w14:paraId="5839788B" w14:textId="77777777" w:rsidR="00983789" w:rsidRPr="00706D26" w:rsidRDefault="00983789" w:rsidP="00983789">
                  <w:pPr>
                    <w:pStyle w:val="BodyText"/>
                  </w:pPr>
                  <w:r w:rsidRPr="00706D26">
                    <w:rPr>
                      <w:b/>
                      <w:bCs/>
                    </w:rPr>
                    <w:t>No</w:t>
                  </w:r>
                </w:p>
              </w:tc>
            </w:tr>
          </w:tbl>
          <w:p w14:paraId="31935AE6" w14:textId="77777777" w:rsidR="00983789" w:rsidRPr="00706D26" w:rsidRDefault="00983789" w:rsidP="00983789">
            <w:pPr>
              <w:pStyle w:val="BodyText"/>
            </w:pPr>
          </w:p>
        </w:tc>
      </w:tr>
      <w:tr w:rsidR="00983789" w:rsidRPr="00706D26" w14:paraId="571A9D8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9937DA" w14:textId="77777777" w:rsidR="00983789" w:rsidRPr="00706D26" w:rsidRDefault="00983789" w:rsidP="00983789">
            <w:pPr>
              <w:pStyle w:val="BodyText"/>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05ABFBE" w14:textId="77777777" w:rsidTr="00983789">
              <w:trPr>
                <w:tblCellSpacing w:w="0" w:type="dxa"/>
              </w:trPr>
              <w:tc>
                <w:tcPr>
                  <w:tcW w:w="0" w:type="auto"/>
                  <w:vAlign w:val="center"/>
                  <w:hideMark/>
                </w:tcPr>
                <w:p w14:paraId="66007DEF" w14:textId="77777777" w:rsidR="00983789" w:rsidRPr="00706D26" w:rsidRDefault="00983789" w:rsidP="00983789">
                  <w:pPr>
                    <w:pStyle w:val="BodyText"/>
                    <w:numPr>
                      <w:ilvl w:val="0"/>
                      <w:numId w:val="12"/>
                    </w:numPr>
                  </w:pPr>
                  <w:r w:rsidRPr="00706D26">
                    <w:t>When using the telephone</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EC3240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EC2E90" w14:textId="12CE00A1" w:rsidR="00983789" w:rsidRPr="00706D26" w:rsidRDefault="00983789" w:rsidP="00983789">
                        <w:pPr>
                          <w:pStyle w:val="BodyText"/>
                        </w:pPr>
                        <w:r w:rsidRPr="00706D26">
                          <w:t> </w:t>
                        </w:r>
                        <w:permStart w:id="1437097418" w:edGrp="everyone"/>
                        <w:permEnd w:id="1437097418"/>
                      </w:p>
                    </w:tc>
                  </w:tr>
                </w:tbl>
                <w:p w14:paraId="4F48FE19" w14:textId="77777777" w:rsidR="00983789" w:rsidRPr="00706D26" w:rsidRDefault="00983789" w:rsidP="00983789">
                  <w:pPr>
                    <w:pStyle w:val="BodyText"/>
                  </w:pPr>
                  <w:r w:rsidRPr="00706D26">
                    <w:rPr>
                      <w:b/>
                      <w:bCs/>
                    </w:rPr>
                    <w:t>Yes</w:t>
                  </w:r>
                </w:p>
              </w:tc>
              <w:tc>
                <w:tcPr>
                  <w:tcW w:w="50" w:type="pct"/>
                  <w:vAlign w:val="center"/>
                  <w:hideMark/>
                </w:tcPr>
                <w:p w14:paraId="3E48E6B7"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44ED4C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C7C7F6" w14:textId="77777777" w:rsidR="00983789" w:rsidRPr="00706D26" w:rsidRDefault="00983789" w:rsidP="00983789">
                        <w:pPr>
                          <w:pStyle w:val="BodyText"/>
                        </w:pPr>
                        <w:r w:rsidRPr="00706D26">
                          <w:t> </w:t>
                        </w:r>
                        <w:permStart w:id="269948685" w:edGrp="everyone"/>
                        <w:permEnd w:id="269948685"/>
                      </w:p>
                    </w:tc>
                  </w:tr>
                </w:tbl>
                <w:p w14:paraId="1F468B4D" w14:textId="77777777" w:rsidR="00983789" w:rsidRPr="00706D26" w:rsidRDefault="00983789" w:rsidP="00983789">
                  <w:pPr>
                    <w:pStyle w:val="BodyText"/>
                  </w:pPr>
                  <w:r w:rsidRPr="00706D26">
                    <w:rPr>
                      <w:b/>
                      <w:bCs/>
                    </w:rPr>
                    <w:t>No</w:t>
                  </w:r>
                </w:p>
              </w:tc>
            </w:tr>
          </w:tbl>
          <w:p w14:paraId="647AD3C2" w14:textId="77777777" w:rsidR="00983789" w:rsidRPr="00706D26" w:rsidRDefault="00983789" w:rsidP="00983789">
            <w:pPr>
              <w:pStyle w:val="BodyText"/>
            </w:pPr>
          </w:p>
        </w:tc>
      </w:tr>
      <w:tr w:rsidR="00983789" w:rsidRPr="00706D26" w14:paraId="2E2C770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194A83" w14:textId="77777777" w:rsidR="00983789" w:rsidRPr="00706D26" w:rsidRDefault="00983789" w:rsidP="00983789">
            <w:pPr>
              <w:pStyle w:val="BodyText"/>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2BEE2E6" w14:textId="77777777" w:rsidTr="00983789">
              <w:trPr>
                <w:tblCellSpacing w:w="0" w:type="dxa"/>
              </w:trPr>
              <w:tc>
                <w:tcPr>
                  <w:tcW w:w="0" w:type="auto"/>
                  <w:vAlign w:val="center"/>
                  <w:hideMark/>
                </w:tcPr>
                <w:p w14:paraId="6C4C4599" w14:textId="77777777" w:rsidR="00983789" w:rsidRPr="00706D26" w:rsidRDefault="00983789" w:rsidP="00983789">
                  <w:pPr>
                    <w:pStyle w:val="BodyText"/>
                    <w:numPr>
                      <w:ilvl w:val="0"/>
                      <w:numId w:val="12"/>
                    </w:numPr>
                  </w:pPr>
                  <w:r w:rsidRPr="00706D26">
                    <w:t>When watching TV</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E5E9503"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16FFC2" w14:textId="77777777" w:rsidR="00983789" w:rsidRPr="00706D26" w:rsidRDefault="00983789" w:rsidP="00983789">
                        <w:pPr>
                          <w:pStyle w:val="BodyText"/>
                        </w:pPr>
                        <w:r w:rsidRPr="00706D26">
                          <w:t> </w:t>
                        </w:r>
                        <w:permStart w:id="416370523" w:edGrp="everyone"/>
                        <w:permEnd w:id="416370523"/>
                      </w:p>
                    </w:tc>
                  </w:tr>
                </w:tbl>
                <w:p w14:paraId="2D875E45" w14:textId="77777777" w:rsidR="00983789" w:rsidRPr="00706D26" w:rsidRDefault="00983789" w:rsidP="00983789">
                  <w:pPr>
                    <w:pStyle w:val="BodyText"/>
                  </w:pPr>
                  <w:r w:rsidRPr="00706D26">
                    <w:rPr>
                      <w:b/>
                      <w:bCs/>
                    </w:rPr>
                    <w:t>Yes</w:t>
                  </w:r>
                </w:p>
              </w:tc>
              <w:tc>
                <w:tcPr>
                  <w:tcW w:w="50" w:type="pct"/>
                  <w:vAlign w:val="center"/>
                  <w:hideMark/>
                </w:tcPr>
                <w:p w14:paraId="3D38502A"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990D6E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681F98" w14:textId="77777777" w:rsidR="00983789" w:rsidRPr="00706D26" w:rsidRDefault="00983789" w:rsidP="00983789">
                        <w:pPr>
                          <w:pStyle w:val="BodyText"/>
                        </w:pPr>
                        <w:r w:rsidRPr="00706D26">
                          <w:t> </w:t>
                        </w:r>
                        <w:permStart w:id="960366886" w:edGrp="everyone"/>
                        <w:permEnd w:id="960366886"/>
                      </w:p>
                    </w:tc>
                  </w:tr>
                </w:tbl>
                <w:p w14:paraId="648FFBE1" w14:textId="77777777" w:rsidR="00983789" w:rsidRPr="00706D26" w:rsidRDefault="00983789" w:rsidP="00983789">
                  <w:pPr>
                    <w:pStyle w:val="BodyText"/>
                  </w:pPr>
                  <w:r w:rsidRPr="00706D26">
                    <w:rPr>
                      <w:b/>
                      <w:bCs/>
                    </w:rPr>
                    <w:t>No</w:t>
                  </w:r>
                </w:p>
              </w:tc>
            </w:tr>
          </w:tbl>
          <w:p w14:paraId="70134434" w14:textId="77777777" w:rsidR="00983789" w:rsidRPr="00706D26" w:rsidRDefault="00983789" w:rsidP="00983789">
            <w:pPr>
              <w:pStyle w:val="BodyText"/>
            </w:pPr>
          </w:p>
        </w:tc>
      </w:tr>
      <w:tr w:rsidR="00983789" w:rsidRPr="00706D26" w14:paraId="7052026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DE325C" w14:textId="77777777" w:rsidR="00983789" w:rsidRPr="00706D26" w:rsidRDefault="00983789" w:rsidP="00983789">
            <w:pPr>
              <w:pStyle w:val="BodyText"/>
            </w:pPr>
            <w:r w:rsidRPr="00706D26">
              <w:rPr>
                <w:b/>
                <w:bCs/>
              </w:rPr>
              <w:t>12</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1EB3DCF8" w14:textId="77777777" w:rsidTr="00983789">
              <w:trPr>
                <w:tblCellSpacing w:w="0" w:type="dxa"/>
              </w:trPr>
              <w:tc>
                <w:tcPr>
                  <w:tcW w:w="0" w:type="auto"/>
                  <w:vAlign w:val="center"/>
                  <w:hideMark/>
                </w:tcPr>
                <w:p w14:paraId="393EDAD3" w14:textId="77777777" w:rsidR="00983789" w:rsidRPr="00706D26" w:rsidRDefault="00983789" w:rsidP="00983789">
                  <w:pPr>
                    <w:pStyle w:val="BodyText"/>
                  </w:pPr>
                  <w:r w:rsidRPr="00706D26">
                    <w:t xml:space="preserve">Insert headphones and hear equally well in both ears.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1740BB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5D9D9B" w14:textId="77777777" w:rsidR="00983789" w:rsidRPr="00706D26" w:rsidRDefault="00983789" w:rsidP="00983789">
                        <w:pPr>
                          <w:pStyle w:val="BodyText"/>
                        </w:pPr>
                        <w:r w:rsidRPr="00706D26">
                          <w:t> </w:t>
                        </w:r>
                        <w:permStart w:id="1820137188" w:edGrp="everyone"/>
                        <w:permEnd w:id="1820137188"/>
                      </w:p>
                    </w:tc>
                  </w:tr>
                </w:tbl>
                <w:p w14:paraId="2BF14A9C" w14:textId="77777777" w:rsidR="00983789" w:rsidRPr="00706D26" w:rsidRDefault="00983789" w:rsidP="00983789">
                  <w:pPr>
                    <w:pStyle w:val="BodyText"/>
                  </w:pPr>
                  <w:r w:rsidRPr="00706D26">
                    <w:rPr>
                      <w:b/>
                      <w:bCs/>
                    </w:rPr>
                    <w:t>Yes</w:t>
                  </w:r>
                </w:p>
              </w:tc>
              <w:tc>
                <w:tcPr>
                  <w:tcW w:w="50" w:type="pct"/>
                  <w:vAlign w:val="center"/>
                  <w:hideMark/>
                </w:tcPr>
                <w:p w14:paraId="62C81D2F"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7365FB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147E19" w14:textId="77777777" w:rsidR="00983789" w:rsidRPr="00706D26" w:rsidRDefault="00983789" w:rsidP="00983789">
                        <w:pPr>
                          <w:pStyle w:val="BodyText"/>
                        </w:pPr>
                        <w:r w:rsidRPr="00706D26">
                          <w:t> </w:t>
                        </w:r>
                        <w:permStart w:id="1105207863" w:edGrp="everyone"/>
                        <w:permEnd w:id="1105207863"/>
                      </w:p>
                    </w:tc>
                  </w:tr>
                </w:tbl>
                <w:p w14:paraId="5C03F3FB" w14:textId="77777777" w:rsidR="00983789" w:rsidRPr="00706D26" w:rsidRDefault="00983789" w:rsidP="00983789">
                  <w:pPr>
                    <w:pStyle w:val="BodyText"/>
                  </w:pPr>
                  <w:r w:rsidRPr="00706D26">
                    <w:rPr>
                      <w:b/>
                      <w:bCs/>
                    </w:rPr>
                    <w:t>No</w:t>
                  </w:r>
                </w:p>
              </w:tc>
            </w:tr>
          </w:tbl>
          <w:p w14:paraId="7530E870" w14:textId="77777777" w:rsidR="00983789" w:rsidRPr="00706D26" w:rsidRDefault="00983789" w:rsidP="00983789">
            <w:pPr>
              <w:pStyle w:val="BodyText"/>
            </w:pPr>
          </w:p>
        </w:tc>
      </w:tr>
      <w:tr w:rsidR="00983789" w:rsidRPr="00706D26" w14:paraId="354108C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34059D" w14:textId="77777777" w:rsidR="00983789" w:rsidRPr="00706D26" w:rsidRDefault="00983789" w:rsidP="00983789">
            <w:pPr>
              <w:pStyle w:val="BodyText"/>
            </w:pPr>
            <w:r w:rsidRPr="00706D26">
              <w:rPr>
                <w:b/>
                <w:bCs/>
              </w:rPr>
              <w:t>13</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2D5F64BC" w14:textId="77777777" w:rsidTr="00983789">
              <w:trPr>
                <w:tblCellSpacing w:w="0" w:type="dxa"/>
              </w:trPr>
              <w:tc>
                <w:tcPr>
                  <w:tcW w:w="0" w:type="auto"/>
                  <w:vAlign w:val="center"/>
                  <w:hideMark/>
                </w:tcPr>
                <w:p w14:paraId="07C80ED0" w14:textId="77777777" w:rsidR="00983789" w:rsidRPr="00706D26" w:rsidRDefault="00983789" w:rsidP="00983789">
                  <w:pPr>
                    <w:pStyle w:val="BodyText"/>
                  </w:pPr>
                  <w:r w:rsidRPr="00706D26">
                    <w:t xml:space="preserve">Lift a two-year-old toddler, or 12kg medicine ball, from the floor and </w:t>
                  </w:r>
                  <w:r w:rsidRPr="00706D26">
                    <w:br/>
                    <w:t>place him/her/it on my shoulders.</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C3C80E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ECEC93" w14:textId="77777777" w:rsidR="00983789" w:rsidRPr="00706D26" w:rsidRDefault="00983789" w:rsidP="00983789">
                        <w:pPr>
                          <w:pStyle w:val="BodyText"/>
                        </w:pPr>
                        <w:r w:rsidRPr="00706D26">
                          <w:t> </w:t>
                        </w:r>
                        <w:permStart w:id="1739876448" w:edGrp="everyone"/>
                        <w:permEnd w:id="1739876448"/>
                      </w:p>
                    </w:tc>
                  </w:tr>
                </w:tbl>
                <w:p w14:paraId="782A9614" w14:textId="77777777" w:rsidR="00983789" w:rsidRPr="00706D26" w:rsidRDefault="00983789" w:rsidP="00983789">
                  <w:pPr>
                    <w:pStyle w:val="BodyText"/>
                  </w:pPr>
                  <w:r w:rsidRPr="00706D26">
                    <w:rPr>
                      <w:b/>
                      <w:bCs/>
                    </w:rPr>
                    <w:t>Yes</w:t>
                  </w:r>
                </w:p>
              </w:tc>
              <w:tc>
                <w:tcPr>
                  <w:tcW w:w="50" w:type="pct"/>
                  <w:vAlign w:val="center"/>
                  <w:hideMark/>
                </w:tcPr>
                <w:p w14:paraId="14CC6DE3"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E597EB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A0513F" w14:textId="77777777" w:rsidR="00983789" w:rsidRPr="00706D26" w:rsidRDefault="00983789" w:rsidP="00983789">
                        <w:pPr>
                          <w:pStyle w:val="BodyText"/>
                        </w:pPr>
                        <w:r w:rsidRPr="00706D26">
                          <w:t> </w:t>
                        </w:r>
                        <w:permStart w:id="881416482" w:edGrp="everyone"/>
                        <w:permEnd w:id="881416482"/>
                      </w:p>
                    </w:tc>
                  </w:tr>
                </w:tbl>
                <w:p w14:paraId="4A5EAEA9" w14:textId="77777777" w:rsidR="00983789" w:rsidRPr="00706D26" w:rsidRDefault="00983789" w:rsidP="00983789">
                  <w:pPr>
                    <w:pStyle w:val="BodyText"/>
                  </w:pPr>
                  <w:r w:rsidRPr="00706D26">
                    <w:rPr>
                      <w:b/>
                      <w:bCs/>
                    </w:rPr>
                    <w:t>No</w:t>
                  </w:r>
                </w:p>
              </w:tc>
            </w:tr>
          </w:tbl>
          <w:p w14:paraId="3FA843E2" w14:textId="77777777" w:rsidR="00983789" w:rsidRPr="00706D26" w:rsidRDefault="00983789" w:rsidP="00983789">
            <w:pPr>
              <w:pStyle w:val="BodyText"/>
            </w:pPr>
          </w:p>
        </w:tc>
      </w:tr>
      <w:tr w:rsidR="00983789" w:rsidRPr="00706D26" w14:paraId="1525960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FB4FD4" w14:textId="77777777" w:rsidR="00983789" w:rsidRPr="00706D26" w:rsidRDefault="00983789" w:rsidP="00983789">
            <w:pPr>
              <w:pStyle w:val="BodyText"/>
            </w:pPr>
            <w:r w:rsidRPr="00706D26">
              <w:rPr>
                <w:b/>
                <w:bCs/>
              </w:rPr>
              <w:t>14</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D26AC2F" w14:textId="77777777" w:rsidTr="00983789">
              <w:trPr>
                <w:tblCellSpacing w:w="0" w:type="dxa"/>
              </w:trPr>
              <w:tc>
                <w:tcPr>
                  <w:tcW w:w="0" w:type="auto"/>
                  <w:vAlign w:val="center"/>
                  <w:hideMark/>
                </w:tcPr>
                <w:p w14:paraId="36324A10" w14:textId="77777777" w:rsidR="00983789" w:rsidRPr="00706D26" w:rsidRDefault="00983789" w:rsidP="00983789">
                  <w:pPr>
                    <w:pStyle w:val="BodyText"/>
                  </w:pPr>
                  <w:r w:rsidRPr="00706D26">
                    <w:t>Walk a mile carrying a 10kg rucksack.</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68F7C3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501DAE" w14:textId="77777777" w:rsidR="00983789" w:rsidRPr="00706D26" w:rsidRDefault="00983789" w:rsidP="00983789">
                        <w:pPr>
                          <w:pStyle w:val="BodyText"/>
                        </w:pPr>
                        <w:r w:rsidRPr="00706D26">
                          <w:t> </w:t>
                        </w:r>
                        <w:permStart w:id="226706693" w:edGrp="everyone"/>
                        <w:permEnd w:id="226706693"/>
                      </w:p>
                    </w:tc>
                  </w:tr>
                </w:tbl>
                <w:p w14:paraId="199C57CB" w14:textId="77777777" w:rsidR="00983789" w:rsidRPr="00706D26" w:rsidRDefault="00983789" w:rsidP="00983789">
                  <w:pPr>
                    <w:pStyle w:val="BodyText"/>
                  </w:pPr>
                  <w:r w:rsidRPr="00706D26">
                    <w:rPr>
                      <w:b/>
                      <w:bCs/>
                    </w:rPr>
                    <w:t>Yes</w:t>
                  </w:r>
                </w:p>
              </w:tc>
              <w:tc>
                <w:tcPr>
                  <w:tcW w:w="50" w:type="pct"/>
                  <w:vAlign w:val="center"/>
                  <w:hideMark/>
                </w:tcPr>
                <w:p w14:paraId="1DE0C11E"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397E69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5D627B" w14:textId="77777777" w:rsidR="00983789" w:rsidRPr="00706D26" w:rsidRDefault="00983789" w:rsidP="00983789">
                        <w:pPr>
                          <w:pStyle w:val="BodyText"/>
                        </w:pPr>
                        <w:r w:rsidRPr="00706D26">
                          <w:t> </w:t>
                        </w:r>
                        <w:permStart w:id="662200557" w:edGrp="everyone"/>
                        <w:permEnd w:id="662200557"/>
                      </w:p>
                    </w:tc>
                  </w:tr>
                </w:tbl>
                <w:p w14:paraId="5575395E" w14:textId="77777777" w:rsidR="00983789" w:rsidRPr="00706D26" w:rsidRDefault="00983789" w:rsidP="00983789">
                  <w:pPr>
                    <w:pStyle w:val="BodyText"/>
                  </w:pPr>
                  <w:r w:rsidRPr="00706D26">
                    <w:rPr>
                      <w:b/>
                      <w:bCs/>
                    </w:rPr>
                    <w:t>No</w:t>
                  </w:r>
                </w:p>
              </w:tc>
            </w:tr>
          </w:tbl>
          <w:p w14:paraId="1FA8432B" w14:textId="77777777" w:rsidR="00983789" w:rsidRPr="00706D26" w:rsidRDefault="00983789" w:rsidP="00983789">
            <w:pPr>
              <w:pStyle w:val="BodyText"/>
            </w:pPr>
          </w:p>
        </w:tc>
      </w:tr>
      <w:tr w:rsidR="00983789" w:rsidRPr="00706D26" w14:paraId="76190AD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F93001" w14:textId="77777777" w:rsidR="00983789" w:rsidRPr="00706D26" w:rsidRDefault="00983789" w:rsidP="00983789">
            <w:pPr>
              <w:pStyle w:val="BodyText"/>
            </w:pPr>
            <w:r w:rsidRPr="00706D26">
              <w:rPr>
                <w:b/>
                <w:bCs/>
              </w:rPr>
              <w:t>15</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5DB9E529" w14:textId="77777777" w:rsidTr="00983789">
              <w:trPr>
                <w:tblCellSpacing w:w="0" w:type="dxa"/>
              </w:trPr>
              <w:tc>
                <w:tcPr>
                  <w:tcW w:w="0" w:type="auto"/>
                  <w:vAlign w:val="center"/>
                  <w:hideMark/>
                </w:tcPr>
                <w:p w14:paraId="3BB38FAC" w14:textId="028CC6E3" w:rsidR="00983789" w:rsidRPr="00706D26" w:rsidRDefault="00813D28" w:rsidP="00983789">
                  <w:pPr>
                    <w:pStyle w:val="BodyText"/>
                  </w:pPr>
                  <w:r w:rsidRPr="00706D26">
                    <w:t>Kneel</w:t>
                  </w:r>
                  <w:r w:rsidR="00983789" w:rsidRPr="00706D26">
                    <w:t xml:space="preserve"> and get up again quickly.</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5DFC3C8"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29B963E" w14:textId="77777777" w:rsidR="00983789" w:rsidRPr="00706D26" w:rsidRDefault="00983789" w:rsidP="00983789">
                        <w:pPr>
                          <w:pStyle w:val="BodyText"/>
                        </w:pPr>
                        <w:r w:rsidRPr="00706D26">
                          <w:t> </w:t>
                        </w:r>
                        <w:permStart w:id="886770726" w:edGrp="everyone"/>
                        <w:permEnd w:id="886770726"/>
                      </w:p>
                    </w:tc>
                  </w:tr>
                </w:tbl>
                <w:p w14:paraId="0466A1DB" w14:textId="77777777" w:rsidR="00983789" w:rsidRPr="00706D26" w:rsidRDefault="00983789" w:rsidP="00983789">
                  <w:pPr>
                    <w:pStyle w:val="BodyText"/>
                  </w:pPr>
                  <w:r w:rsidRPr="00706D26">
                    <w:rPr>
                      <w:b/>
                      <w:bCs/>
                    </w:rPr>
                    <w:t>Yes</w:t>
                  </w:r>
                </w:p>
              </w:tc>
              <w:tc>
                <w:tcPr>
                  <w:tcW w:w="50" w:type="pct"/>
                  <w:vAlign w:val="center"/>
                  <w:hideMark/>
                </w:tcPr>
                <w:p w14:paraId="705C0BFF"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7DECE78"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4533BE" w14:textId="77777777" w:rsidR="00983789" w:rsidRPr="00706D26" w:rsidRDefault="00983789" w:rsidP="00983789">
                        <w:pPr>
                          <w:pStyle w:val="BodyText"/>
                        </w:pPr>
                        <w:r w:rsidRPr="00706D26">
                          <w:t> </w:t>
                        </w:r>
                        <w:permStart w:id="520581214" w:edGrp="everyone"/>
                        <w:permEnd w:id="520581214"/>
                      </w:p>
                    </w:tc>
                  </w:tr>
                </w:tbl>
                <w:p w14:paraId="39A3D89E" w14:textId="77777777" w:rsidR="00983789" w:rsidRPr="00706D26" w:rsidRDefault="00983789" w:rsidP="00983789">
                  <w:pPr>
                    <w:pStyle w:val="BodyText"/>
                  </w:pPr>
                  <w:r w:rsidRPr="00706D26">
                    <w:rPr>
                      <w:b/>
                      <w:bCs/>
                    </w:rPr>
                    <w:t>No</w:t>
                  </w:r>
                </w:p>
              </w:tc>
            </w:tr>
          </w:tbl>
          <w:p w14:paraId="3F9945D6" w14:textId="77777777" w:rsidR="00983789" w:rsidRPr="00706D26" w:rsidRDefault="00983789" w:rsidP="00983789">
            <w:pPr>
              <w:pStyle w:val="BodyText"/>
            </w:pPr>
          </w:p>
        </w:tc>
      </w:tr>
      <w:tr w:rsidR="00983789" w:rsidRPr="00706D26" w14:paraId="4575B639"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C0D93B" w14:textId="77777777" w:rsidR="00983789" w:rsidRPr="00706D26" w:rsidRDefault="00983789" w:rsidP="00983789">
            <w:pPr>
              <w:pStyle w:val="BodyText"/>
            </w:pPr>
            <w:r w:rsidRPr="00706D26">
              <w:rPr>
                <w:b/>
                <w:bCs/>
              </w:rPr>
              <w:t>16</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1838621F" w14:textId="77777777" w:rsidTr="00983789">
              <w:trPr>
                <w:tblCellSpacing w:w="0" w:type="dxa"/>
              </w:trPr>
              <w:tc>
                <w:tcPr>
                  <w:tcW w:w="0" w:type="auto"/>
                  <w:vAlign w:val="center"/>
                  <w:hideMark/>
                </w:tcPr>
                <w:p w14:paraId="365A7617" w14:textId="77777777" w:rsidR="00983789" w:rsidRPr="00706D26" w:rsidRDefault="00983789" w:rsidP="00983789">
                  <w:pPr>
                    <w:pStyle w:val="BodyText"/>
                  </w:pPr>
                  <w:r w:rsidRPr="00706D26">
                    <w:t>Stretch out your arms in front of you.</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8DA4F73"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711909" w14:textId="77777777" w:rsidR="00983789" w:rsidRPr="00706D26" w:rsidRDefault="00983789" w:rsidP="00983789">
                        <w:pPr>
                          <w:pStyle w:val="BodyText"/>
                        </w:pPr>
                        <w:r w:rsidRPr="00706D26">
                          <w:t> </w:t>
                        </w:r>
                        <w:permStart w:id="1222453128" w:edGrp="everyone"/>
                        <w:permEnd w:id="1222453128"/>
                      </w:p>
                    </w:tc>
                  </w:tr>
                </w:tbl>
                <w:p w14:paraId="4A26DF2B" w14:textId="77777777" w:rsidR="00983789" w:rsidRPr="00706D26" w:rsidRDefault="00983789" w:rsidP="00983789">
                  <w:pPr>
                    <w:pStyle w:val="BodyText"/>
                  </w:pPr>
                  <w:r w:rsidRPr="00706D26">
                    <w:rPr>
                      <w:b/>
                      <w:bCs/>
                    </w:rPr>
                    <w:t>Yes</w:t>
                  </w:r>
                </w:p>
              </w:tc>
              <w:tc>
                <w:tcPr>
                  <w:tcW w:w="50" w:type="pct"/>
                  <w:vAlign w:val="center"/>
                  <w:hideMark/>
                </w:tcPr>
                <w:p w14:paraId="504C6024"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89EE3B8"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113805" w14:textId="77777777" w:rsidR="00983789" w:rsidRPr="00706D26" w:rsidRDefault="00983789" w:rsidP="00983789">
                        <w:pPr>
                          <w:pStyle w:val="BodyText"/>
                        </w:pPr>
                        <w:r w:rsidRPr="00706D26">
                          <w:t> </w:t>
                        </w:r>
                        <w:permStart w:id="1960981163" w:edGrp="everyone"/>
                        <w:permEnd w:id="1960981163"/>
                      </w:p>
                    </w:tc>
                  </w:tr>
                </w:tbl>
                <w:p w14:paraId="4292E3C2" w14:textId="77777777" w:rsidR="00983789" w:rsidRPr="00706D26" w:rsidRDefault="00983789" w:rsidP="00983789">
                  <w:pPr>
                    <w:pStyle w:val="BodyText"/>
                  </w:pPr>
                  <w:r w:rsidRPr="00706D26">
                    <w:rPr>
                      <w:b/>
                      <w:bCs/>
                    </w:rPr>
                    <w:t>No</w:t>
                  </w:r>
                </w:p>
              </w:tc>
            </w:tr>
          </w:tbl>
          <w:p w14:paraId="4618EE2B" w14:textId="77777777" w:rsidR="00983789" w:rsidRPr="00706D26" w:rsidRDefault="00983789" w:rsidP="00983789">
            <w:pPr>
              <w:pStyle w:val="BodyText"/>
            </w:pPr>
          </w:p>
        </w:tc>
      </w:tr>
      <w:tr w:rsidR="00983789" w:rsidRPr="00706D26" w14:paraId="6DD4F00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DC70F0" w14:textId="77777777" w:rsidR="00983789" w:rsidRPr="00706D26" w:rsidRDefault="00983789" w:rsidP="00983789">
            <w:pPr>
              <w:pStyle w:val="BodyText"/>
            </w:pPr>
            <w:r w:rsidRPr="00706D26">
              <w:rPr>
                <w:b/>
                <w:bCs/>
              </w:rPr>
              <w:t>17</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08C7F50" w14:textId="77777777" w:rsidTr="00983789">
              <w:trPr>
                <w:tblCellSpacing w:w="0" w:type="dxa"/>
              </w:trPr>
              <w:tc>
                <w:tcPr>
                  <w:tcW w:w="0" w:type="auto"/>
                  <w:vAlign w:val="center"/>
                  <w:hideMark/>
                </w:tcPr>
                <w:p w14:paraId="56E584EC" w14:textId="77777777" w:rsidR="00983789" w:rsidRPr="00706D26" w:rsidRDefault="00983789" w:rsidP="00983789">
                  <w:pPr>
                    <w:pStyle w:val="BodyText"/>
                  </w:pPr>
                  <w:r w:rsidRPr="00706D26">
                    <w:t>Clasp your hands behind your back.</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DCF88A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29347E" w14:textId="77777777" w:rsidR="00983789" w:rsidRPr="00706D26" w:rsidRDefault="00983789" w:rsidP="00983789">
                        <w:pPr>
                          <w:pStyle w:val="BodyText"/>
                        </w:pPr>
                        <w:r w:rsidRPr="00706D26">
                          <w:t> </w:t>
                        </w:r>
                        <w:permStart w:id="364207727" w:edGrp="everyone"/>
                        <w:permEnd w:id="364207727"/>
                      </w:p>
                    </w:tc>
                  </w:tr>
                </w:tbl>
                <w:p w14:paraId="2DBB8348" w14:textId="77777777" w:rsidR="00983789" w:rsidRPr="00706D26" w:rsidRDefault="00983789" w:rsidP="00983789">
                  <w:pPr>
                    <w:pStyle w:val="BodyText"/>
                  </w:pPr>
                  <w:r w:rsidRPr="00706D26">
                    <w:rPr>
                      <w:b/>
                      <w:bCs/>
                    </w:rPr>
                    <w:t>Yes</w:t>
                  </w:r>
                </w:p>
              </w:tc>
              <w:tc>
                <w:tcPr>
                  <w:tcW w:w="50" w:type="pct"/>
                  <w:vAlign w:val="center"/>
                  <w:hideMark/>
                </w:tcPr>
                <w:p w14:paraId="0DA8359B"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DEC59F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91D23A0" w14:textId="77777777" w:rsidR="00983789" w:rsidRPr="00706D26" w:rsidRDefault="00983789" w:rsidP="00983789">
                        <w:pPr>
                          <w:pStyle w:val="BodyText"/>
                        </w:pPr>
                        <w:r w:rsidRPr="00706D26">
                          <w:t> </w:t>
                        </w:r>
                        <w:permStart w:id="734203852" w:edGrp="everyone"/>
                        <w:permEnd w:id="734203852"/>
                      </w:p>
                    </w:tc>
                  </w:tr>
                </w:tbl>
                <w:p w14:paraId="2F440BFC" w14:textId="77777777" w:rsidR="00983789" w:rsidRPr="00706D26" w:rsidRDefault="00983789" w:rsidP="00983789">
                  <w:pPr>
                    <w:pStyle w:val="BodyText"/>
                  </w:pPr>
                  <w:r w:rsidRPr="00706D26">
                    <w:rPr>
                      <w:b/>
                      <w:bCs/>
                    </w:rPr>
                    <w:t>No</w:t>
                  </w:r>
                </w:p>
              </w:tc>
            </w:tr>
          </w:tbl>
          <w:p w14:paraId="08FD05D2" w14:textId="77777777" w:rsidR="00983789" w:rsidRPr="00706D26" w:rsidRDefault="00983789" w:rsidP="00983789">
            <w:pPr>
              <w:pStyle w:val="BodyText"/>
            </w:pPr>
          </w:p>
        </w:tc>
      </w:tr>
      <w:tr w:rsidR="00983789" w:rsidRPr="00706D26" w14:paraId="70AC7BB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0912DD" w14:textId="77777777" w:rsidR="00983789" w:rsidRPr="00706D26" w:rsidRDefault="00983789" w:rsidP="00983789">
            <w:pPr>
              <w:pStyle w:val="BodyText"/>
              <w:rPr>
                <w:b/>
                <w:bCs/>
              </w:rPr>
            </w:pPr>
            <w:r w:rsidRPr="00706D26">
              <w:rPr>
                <w:b/>
                <w:bCs/>
              </w:rPr>
              <w:t>18</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D32666D" w14:textId="77777777" w:rsidTr="00983789">
              <w:trPr>
                <w:tblCellSpacing w:w="0" w:type="dxa"/>
              </w:trPr>
              <w:tc>
                <w:tcPr>
                  <w:tcW w:w="0" w:type="auto"/>
                  <w:vAlign w:val="center"/>
                  <w:hideMark/>
                </w:tcPr>
                <w:p w14:paraId="0025655B" w14:textId="77777777" w:rsidR="00983789" w:rsidRPr="00706D26" w:rsidRDefault="00983789" w:rsidP="00983789">
                  <w:pPr>
                    <w:pStyle w:val="BodyText"/>
                  </w:pPr>
                  <w:r w:rsidRPr="00706D26">
                    <w:t>Unscrew a tight-fitting jar lid.</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09A81F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AE08F5" w14:textId="77777777" w:rsidR="00983789" w:rsidRPr="00706D26" w:rsidRDefault="00983789" w:rsidP="00983789">
                        <w:pPr>
                          <w:pStyle w:val="BodyText"/>
                        </w:pPr>
                        <w:r w:rsidRPr="00706D26">
                          <w:t> </w:t>
                        </w:r>
                        <w:permStart w:id="942939826" w:edGrp="everyone"/>
                        <w:permEnd w:id="942939826"/>
                      </w:p>
                    </w:tc>
                  </w:tr>
                </w:tbl>
                <w:p w14:paraId="727986BF" w14:textId="77777777" w:rsidR="00983789" w:rsidRPr="00706D26" w:rsidRDefault="00983789" w:rsidP="00983789">
                  <w:pPr>
                    <w:pStyle w:val="BodyText"/>
                  </w:pPr>
                  <w:r w:rsidRPr="00706D26">
                    <w:rPr>
                      <w:b/>
                      <w:bCs/>
                    </w:rPr>
                    <w:t>Yes</w:t>
                  </w:r>
                </w:p>
              </w:tc>
              <w:tc>
                <w:tcPr>
                  <w:tcW w:w="50" w:type="pct"/>
                  <w:vAlign w:val="center"/>
                  <w:hideMark/>
                </w:tcPr>
                <w:p w14:paraId="3B33444C"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DF588D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CFFBA4" w14:textId="77777777" w:rsidR="00983789" w:rsidRPr="00706D26" w:rsidRDefault="00983789" w:rsidP="00983789">
                        <w:pPr>
                          <w:pStyle w:val="BodyText"/>
                        </w:pPr>
                        <w:r w:rsidRPr="00706D26">
                          <w:t> </w:t>
                        </w:r>
                        <w:permStart w:id="757222008" w:edGrp="everyone"/>
                        <w:permEnd w:id="757222008"/>
                      </w:p>
                    </w:tc>
                  </w:tr>
                </w:tbl>
                <w:p w14:paraId="6F90484B" w14:textId="77777777" w:rsidR="00983789" w:rsidRPr="00706D26" w:rsidRDefault="00983789" w:rsidP="00983789">
                  <w:pPr>
                    <w:pStyle w:val="BodyText"/>
                  </w:pPr>
                  <w:r w:rsidRPr="00706D26">
                    <w:rPr>
                      <w:b/>
                      <w:bCs/>
                    </w:rPr>
                    <w:t>No</w:t>
                  </w:r>
                </w:p>
              </w:tc>
            </w:tr>
          </w:tbl>
          <w:p w14:paraId="61901CC4" w14:textId="77777777" w:rsidR="00983789" w:rsidRPr="00706D26" w:rsidRDefault="00983789" w:rsidP="00983789">
            <w:pPr>
              <w:pStyle w:val="BodyText"/>
            </w:pPr>
          </w:p>
        </w:tc>
      </w:tr>
      <w:tr w:rsidR="00983789" w:rsidRPr="00706D26" w14:paraId="0550AE1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14217C" w14:textId="77777777" w:rsidR="00983789" w:rsidRPr="00706D26" w:rsidRDefault="00983789" w:rsidP="00983789">
            <w:pPr>
              <w:pStyle w:val="BodyText"/>
              <w:rPr>
                <w:b/>
                <w:bCs/>
              </w:rPr>
            </w:pPr>
            <w:r w:rsidRPr="00706D26">
              <w:rPr>
                <w:b/>
                <w:bCs/>
              </w:rPr>
              <w:t>19</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340D68F" w14:textId="77777777" w:rsidTr="00983789">
              <w:trPr>
                <w:tblCellSpacing w:w="0" w:type="dxa"/>
              </w:trPr>
              <w:tc>
                <w:tcPr>
                  <w:tcW w:w="0" w:type="auto"/>
                  <w:vAlign w:val="center"/>
                  <w:hideMark/>
                </w:tcPr>
                <w:p w14:paraId="33555675" w14:textId="71907B91" w:rsidR="00983789" w:rsidRPr="00706D26" w:rsidRDefault="00983789" w:rsidP="00983789">
                  <w:pPr>
                    <w:pStyle w:val="BodyText"/>
                  </w:pPr>
                  <w:r w:rsidRPr="00706D26">
                    <w:t xml:space="preserve">Use a desktop PC, </w:t>
                  </w:r>
                  <w:r w:rsidR="00813D28" w:rsidRPr="00706D26">
                    <w:t>tablet,</w:t>
                  </w:r>
                  <w:r w:rsidRPr="00706D26">
                    <w:t xml:space="preserve"> and mobile phone.</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F3F8C5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E29A1F" w14:textId="77777777" w:rsidR="00983789" w:rsidRPr="00706D26" w:rsidRDefault="00983789" w:rsidP="00983789">
                        <w:pPr>
                          <w:pStyle w:val="BodyText"/>
                        </w:pPr>
                        <w:r w:rsidRPr="00706D26">
                          <w:t> </w:t>
                        </w:r>
                        <w:permStart w:id="2061566688" w:edGrp="everyone"/>
                        <w:permEnd w:id="2061566688"/>
                      </w:p>
                    </w:tc>
                  </w:tr>
                </w:tbl>
                <w:p w14:paraId="73F9151D" w14:textId="77777777" w:rsidR="00983789" w:rsidRPr="00706D26" w:rsidRDefault="00983789" w:rsidP="00983789">
                  <w:pPr>
                    <w:pStyle w:val="BodyText"/>
                  </w:pPr>
                  <w:r w:rsidRPr="00706D26">
                    <w:rPr>
                      <w:b/>
                      <w:bCs/>
                    </w:rPr>
                    <w:t>Yes</w:t>
                  </w:r>
                </w:p>
              </w:tc>
              <w:tc>
                <w:tcPr>
                  <w:tcW w:w="50" w:type="pct"/>
                  <w:vAlign w:val="center"/>
                  <w:hideMark/>
                </w:tcPr>
                <w:p w14:paraId="35ABFC70"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828EF33"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0014C1" w14:textId="77777777" w:rsidR="00983789" w:rsidRPr="00706D26" w:rsidRDefault="00983789" w:rsidP="00983789">
                        <w:pPr>
                          <w:pStyle w:val="BodyText"/>
                        </w:pPr>
                        <w:r w:rsidRPr="00706D26">
                          <w:t> </w:t>
                        </w:r>
                        <w:permStart w:id="1478125643" w:edGrp="everyone"/>
                        <w:permEnd w:id="1478125643"/>
                      </w:p>
                    </w:tc>
                  </w:tr>
                </w:tbl>
                <w:p w14:paraId="556D757B" w14:textId="77777777" w:rsidR="00983789" w:rsidRPr="00706D26" w:rsidRDefault="00983789" w:rsidP="00983789">
                  <w:pPr>
                    <w:pStyle w:val="BodyText"/>
                  </w:pPr>
                  <w:r w:rsidRPr="00706D26">
                    <w:rPr>
                      <w:b/>
                      <w:bCs/>
                    </w:rPr>
                    <w:t>No</w:t>
                  </w:r>
                </w:p>
              </w:tc>
            </w:tr>
          </w:tbl>
          <w:p w14:paraId="497414D9" w14:textId="77777777" w:rsidR="00983789" w:rsidRPr="00706D26" w:rsidRDefault="00983789" w:rsidP="00983789">
            <w:pPr>
              <w:pStyle w:val="BodyText"/>
            </w:pPr>
          </w:p>
        </w:tc>
      </w:tr>
      <w:tr w:rsidR="00983789" w:rsidRPr="00706D26" w14:paraId="053BF67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325E81" w14:textId="77777777" w:rsidR="00983789" w:rsidRPr="00706D26" w:rsidRDefault="00983789" w:rsidP="00983789">
            <w:pPr>
              <w:pStyle w:val="BodyText"/>
              <w:rPr>
                <w:b/>
                <w:bCs/>
              </w:rPr>
            </w:pPr>
            <w:r w:rsidRPr="00706D26">
              <w:rPr>
                <w:b/>
                <w:bCs/>
              </w:rPr>
              <w:t>20</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F9E8FBB" w14:textId="77777777" w:rsidTr="00983789">
              <w:trPr>
                <w:tblCellSpacing w:w="0" w:type="dxa"/>
              </w:trPr>
              <w:tc>
                <w:tcPr>
                  <w:tcW w:w="0" w:type="auto"/>
                  <w:vAlign w:val="center"/>
                  <w:hideMark/>
                </w:tcPr>
                <w:p w14:paraId="3E60214D" w14:textId="77777777" w:rsidR="00983789" w:rsidRPr="00706D26" w:rsidRDefault="00983789" w:rsidP="00983789">
                  <w:pPr>
                    <w:pStyle w:val="BodyText"/>
                  </w:pPr>
                  <w:r w:rsidRPr="00706D26">
                    <w:t>Write with a pen or pencil.</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39C483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EA67C9" w14:textId="77777777" w:rsidR="00983789" w:rsidRPr="00706D26" w:rsidRDefault="00983789" w:rsidP="00983789">
                        <w:pPr>
                          <w:pStyle w:val="BodyText"/>
                        </w:pPr>
                        <w:r w:rsidRPr="00706D26">
                          <w:t> </w:t>
                        </w:r>
                        <w:permStart w:id="1565747389" w:edGrp="everyone"/>
                        <w:permEnd w:id="1565747389"/>
                      </w:p>
                    </w:tc>
                  </w:tr>
                </w:tbl>
                <w:p w14:paraId="3D8B1051" w14:textId="77777777" w:rsidR="00983789" w:rsidRPr="00706D26" w:rsidRDefault="00983789" w:rsidP="00983789">
                  <w:pPr>
                    <w:pStyle w:val="BodyText"/>
                  </w:pPr>
                  <w:r w:rsidRPr="00706D26">
                    <w:rPr>
                      <w:b/>
                      <w:bCs/>
                    </w:rPr>
                    <w:t>Yes</w:t>
                  </w:r>
                </w:p>
              </w:tc>
              <w:tc>
                <w:tcPr>
                  <w:tcW w:w="50" w:type="pct"/>
                  <w:vAlign w:val="center"/>
                  <w:hideMark/>
                </w:tcPr>
                <w:p w14:paraId="1AFDBEF5"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AD8EA2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937414" w14:textId="77777777" w:rsidR="00983789" w:rsidRPr="00706D26" w:rsidRDefault="00983789" w:rsidP="00983789">
                        <w:pPr>
                          <w:pStyle w:val="BodyText"/>
                        </w:pPr>
                        <w:r w:rsidRPr="00706D26">
                          <w:t> </w:t>
                        </w:r>
                        <w:permStart w:id="33703209" w:edGrp="everyone"/>
                        <w:permEnd w:id="33703209"/>
                      </w:p>
                    </w:tc>
                  </w:tr>
                </w:tbl>
                <w:p w14:paraId="0E9B8734" w14:textId="77777777" w:rsidR="00983789" w:rsidRPr="00706D26" w:rsidRDefault="00983789" w:rsidP="00983789">
                  <w:pPr>
                    <w:pStyle w:val="BodyText"/>
                  </w:pPr>
                  <w:r w:rsidRPr="00706D26">
                    <w:rPr>
                      <w:b/>
                      <w:bCs/>
                    </w:rPr>
                    <w:t>No</w:t>
                  </w:r>
                </w:p>
              </w:tc>
            </w:tr>
          </w:tbl>
          <w:p w14:paraId="00FD01D5" w14:textId="77777777" w:rsidR="00983789" w:rsidRPr="00706D26" w:rsidRDefault="00983789" w:rsidP="00983789">
            <w:pPr>
              <w:pStyle w:val="BodyText"/>
            </w:pPr>
          </w:p>
        </w:tc>
      </w:tr>
      <w:tr w:rsidR="00983789" w:rsidRPr="00706D26" w14:paraId="3588C62B" w14:textId="77777777" w:rsidTr="00983789">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247374B1" w14:textId="77777777" w:rsidTr="00983789">
              <w:trPr>
                <w:tblCellSpacing w:w="0" w:type="dxa"/>
              </w:trPr>
              <w:tc>
                <w:tcPr>
                  <w:tcW w:w="0" w:type="auto"/>
                  <w:vAlign w:val="center"/>
                  <w:hideMark/>
                </w:tcPr>
                <w:p w14:paraId="686ADB8A" w14:textId="77777777" w:rsidR="00983789" w:rsidRPr="00706D26" w:rsidRDefault="00983789" w:rsidP="00983789">
                  <w:pPr>
                    <w:pStyle w:val="BodyText"/>
                    <w:rPr>
                      <w:b/>
                      <w:bCs/>
                    </w:rPr>
                  </w:pPr>
                  <w:r w:rsidRPr="00706D26">
                    <w:rPr>
                      <w:b/>
                      <w:bCs/>
                    </w:rPr>
                    <w:t>Are your daily activities affected by any of the following:</w:t>
                  </w:r>
                </w:p>
              </w:tc>
              <w:tc>
                <w:tcPr>
                  <w:tcW w:w="500" w:type="pct"/>
                  <w:vAlign w:val="center"/>
                  <w:hideMark/>
                </w:tcPr>
                <w:p w14:paraId="66753E31" w14:textId="77777777" w:rsidR="00983789" w:rsidRPr="00706D26" w:rsidRDefault="00983789" w:rsidP="00983789">
                  <w:pPr>
                    <w:pStyle w:val="BodyText"/>
                  </w:pPr>
                </w:p>
              </w:tc>
              <w:tc>
                <w:tcPr>
                  <w:tcW w:w="50" w:type="pct"/>
                  <w:vAlign w:val="center"/>
                  <w:hideMark/>
                </w:tcPr>
                <w:p w14:paraId="3ADFBE75" w14:textId="77777777" w:rsidR="00983789" w:rsidRPr="00706D26" w:rsidRDefault="00983789" w:rsidP="00983789">
                  <w:pPr>
                    <w:pStyle w:val="BodyText"/>
                  </w:pPr>
                  <w:r w:rsidRPr="00706D26">
                    <w:t> </w:t>
                  </w:r>
                </w:p>
              </w:tc>
              <w:tc>
                <w:tcPr>
                  <w:tcW w:w="500" w:type="pct"/>
                  <w:vAlign w:val="center"/>
                  <w:hideMark/>
                </w:tcPr>
                <w:p w14:paraId="349A747B" w14:textId="77777777" w:rsidR="00983789" w:rsidRPr="00706D26" w:rsidRDefault="00983789" w:rsidP="00983789">
                  <w:pPr>
                    <w:pStyle w:val="BodyText"/>
                  </w:pPr>
                </w:p>
              </w:tc>
            </w:tr>
          </w:tbl>
          <w:p w14:paraId="7C507440" w14:textId="77777777" w:rsidR="00983789" w:rsidRPr="00706D26" w:rsidRDefault="00983789" w:rsidP="00983789">
            <w:pPr>
              <w:pStyle w:val="BodyText"/>
            </w:pPr>
          </w:p>
        </w:tc>
      </w:tr>
      <w:tr w:rsidR="00983789" w:rsidRPr="00706D26" w14:paraId="1202655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273078" w14:textId="77777777" w:rsidR="00983789" w:rsidRPr="00706D26" w:rsidRDefault="00983789" w:rsidP="00983789">
            <w:pPr>
              <w:pStyle w:val="BodyText"/>
              <w:rPr>
                <w:b/>
                <w:bCs/>
              </w:rPr>
            </w:pPr>
            <w:r w:rsidRPr="00706D26">
              <w:rPr>
                <w:b/>
                <w:bCs/>
              </w:rPr>
              <w:t>21</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1ED9A3F" w14:textId="77777777" w:rsidTr="00983789">
              <w:trPr>
                <w:tblCellSpacing w:w="0" w:type="dxa"/>
              </w:trPr>
              <w:tc>
                <w:tcPr>
                  <w:tcW w:w="0" w:type="auto"/>
                  <w:vAlign w:val="center"/>
                  <w:hideMark/>
                </w:tcPr>
                <w:p w14:paraId="097B4510" w14:textId="571838B1" w:rsidR="00983789" w:rsidRPr="00706D26" w:rsidRDefault="00983789" w:rsidP="00983789">
                  <w:pPr>
                    <w:pStyle w:val="BodyText"/>
                  </w:pPr>
                  <w:r w:rsidRPr="00706D26">
                    <w:t xml:space="preserve">Dizziness, </w:t>
                  </w:r>
                  <w:r w:rsidR="00813D28" w:rsidRPr="00706D26">
                    <w:t>giddiness,</w:t>
                  </w:r>
                  <w:r w:rsidRPr="00706D26">
                    <w:t xml:space="preserve"> or problems with balance.</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B51F293"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1525A4" w14:textId="77777777" w:rsidR="00983789" w:rsidRPr="00706D26" w:rsidRDefault="00983789" w:rsidP="00983789">
                        <w:pPr>
                          <w:pStyle w:val="BodyText"/>
                        </w:pPr>
                        <w:r w:rsidRPr="00706D26">
                          <w:t> </w:t>
                        </w:r>
                        <w:permStart w:id="1774462610" w:edGrp="everyone"/>
                        <w:permEnd w:id="1774462610"/>
                      </w:p>
                    </w:tc>
                  </w:tr>
                </w:tbl>
                <w:p w14:paraId="31D3BDC1" w14:textId="77777777" w:rsidR="00983789" w:rsidRPr="00706D26" w:rsidRDefault="00983789" w:rsidP="00983789">
                  <w:pPr>
                    <w:pStyle w:val="BodyText"/>
                  </w:pPr>
                  <w:r w:rsidRPr="00706D26">
                    <w:rPr>
                      <w:b/>
                      <w:bCs/>
                    </w:rPr>
                    <w:t>Yes</w:t>
                  </w:r>
                </w:p>
              </w:tc>
              <w:tc>
                <w:tcPr>
                  <w:tcW w:w="50" w:type="pct"/>
                  <w:vAlign w:val="center"/>
                  <w:hideMark/>
                </w:tcPr>
                <w:p w14:paraId="2323727A"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08A3F5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EB723C" w14:textId="77777777" w:rsidR="00983789" w:rsidRPr="00706D26" w:rsidRDefault="00983789" w:rsidP="00983789">
                        <w:pPr>
                          <w:pStyle w:val="BodyText"/>
                        </w:pPr>
                        <w:r w:rsidRPr="00706D26">
                          <w:t> </w:t>
                        </w:r>
                        <w:permStart w:id="568281760" w:edGrp="everyone"/>
                        <w:permEnd w:id="568281760"/>
                      </w:p>
                    </w:tc>
                  </w:tr>
                </w:tbl>
                <w:p w14:paraId="32ABBFE6" w14:textId="77777777" w:rsidR="00983789" w:rsidRPr="00706D26" w:rsidRDefault="00983789" w:rsidP="00983789">
                  <w:pPr>
                    <w:pStyle w:val="BodyText"/>
                  </w:pPr>
                  <w:r w:rsidRPr="00706D26">
                    <w:rPr>
                      <w:b/>
                      <w:bCs/>
                    </w:rPr>
                    <w:t>No</w:t>
                  </w:r>
                </w:p>
              </w:tc>
            </w:tr>
          </w:tbl>
          <w:p w14:paraId="13432580" w14:textId="77777777" w:rsidR="00983789" w:rsidRPr="00706D26" w:rsidRDefault="00983789" w:rsidP="00983789">
            <w:pPr>
              <w:pStyle w:val="BodyText"/>
            </w:pPr>
          </w:p>
        </w:tc>
      </w:tr>
      <w:tr w:rsidR="00983789" w:rsidRPr="00706D26" w14:paraId="0E177F8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F669D1" w14:textId="77777777" w:rsidR="00983789" w:rsidRPr="00706D26" w:rsidRDefault="00983789" w:rsidP="00983789">
            <w:pPr>
              <w:pStyle w:val="BodyText"/>
              <w:rPr>
                <w:b/>
                <w:bCs/>
              </w:rPr>
            </w:pPr>
            <w:r w:rsidRPr="00706D26">
              <w:rPr>
                <w:b/>
                <w:bCs/>
              </w:rPr>
              <w:t>22</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D25D1EE" w14:textId="77777777" w:rsidTr="00983789">
              <w:trPr>
                <w:tblCellSpacing w:w="0" w:type="dxa"/>
              </w:trPr>
              <w:tc>
                <w:tcPr>
                  <w:tcW w:w="0" w:type="auto"/>
                  <w:vAlign w:val="center"/>
                  <w:hideMark/>
                </w:tcPr>
                <w:p w14:paraId="084614AD" w14:textId="77777777" w:rsidR="00983789" w:rsidRPr="00706D26" w:rsidRDefault="00983789" w:rsidP="00983789">
                  <w:pPr>
                    <w:pStyle w:val="BodyText"/>
                  </w:pPr>
                  <w:r w:rsidRPr="00706D26">
                    <w:t>A lack of energy or tiredness.</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C4EF9F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93E899" w14:textId="77777777" w:rsidR="00983789" w:rsidRPr="00706D26" w:rsidRDefault="00983789" w:rsidP="00983789">
                        <w:pPr>
                          <w:pStyle w:val="BodyText"/>
                        </w:pPr>
                        <w:r w:rsidRPr="00706D26">
                          <w:t> </w:t>
                        </w:r>
                        <w:permStart w:id="1285646748" w:edGrp="everyone"/>
                        <w:permEnd w:id="1285646748"/>
                      </w:p>
                    </w:tc>
                  </w:tr>
                </w:tbl>
                <w:p w14:paraId="5CD7E8F5" w14:textId="77777777" w:rsidR="00983789" w:rsidRPr="00706D26" w:rsidRDefault="00983789" w:rsidP="00983789">
                  <w:pPr>
                    <w:pStyle w:val="BodyText"/>
                  </w:pPr>
                  <w:r w:rsidRPr="00706D26">
                    <w:rPr>
                      <w:b/>
                      <w:bCs/>
                    </w:rPr>
                    <w:t>Yes</w:t>
                  </w:r>
                </w:p>
              </w:tc>
              <w:tc>
                <w:tcPr>
                  <w:tcW w:w="50" w:type="pct"/>
                  <w:vAlign w:val="center"/>
                  <w:hideMark/>
                </w:tcPr>
                <w:p w14:paraId="6210E2F5"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D701DB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DFB6AF" w14:textId="77777777" w:rsidR="00983789" w:rsidRPr="00706D26" w:rsidRDefault="00983789" w:rsidP="00983789">
                        <w:pPr>
                          <w:pStyle w:val="BodyText"/>
                        </w:pPr>
                        <w:r w:rsidRPr="00706D26">
                          <w:t> </w:t>
                        </w:r>
                        <w:permStart w:id="1267889922" w:edGrp="everyone"/>
                        <w:permEnd w:id="1267889922"/>
                      </w:p>
                    </w:tc>
                  </w:tr>
                </w:tbl>
                <w:p w14:paraId="01308332" w14:textId="77777777" w:rsidR="00983789" w:rsidRPr="00706D26" w:rsidRDefault="00983789" w:rsidP="00983789">
                  <w:pPr>
                    <w:pStyle w:val="BodyText"/>
                  </w:pPr>
                  <w:r w:rsidRPr="00706D26">
                    <w:rPr>
                      <w:b/>
                      <w:bCs/>
                    </w:rPr>
                    <w:t>No</w:t>
                  </w:r>
                </w:p>
              </w:tc>
            </w:tr>
          </w:tbl>
          <w:p w14:paraId="6EF37D36" w14:textId="77777777" w:rsidR="00983789" w:rsidRPr="00706D26" w:rsidRDefault="00983789" w:rsidP="00983789">
            <w:pPr>
              <w:pStyle w:val="BodyText"/>
            </w:pPr>
          </w:p>
        </w:tc>
      </w:tr>
      <w:tr w:rsidR="00983789" w:rsidRPr="00706D26" w14:paraId="588170F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84EC4F" w14:textId="77777777" w:rsidR="00983789" w:rsidRPr="00706D26" w:rsidRDefault="00983789" w:rsidP="00983789">
            <w:pPr>
              <w:pStyle w:val="BodyText"/>
              <w:rPr>
                <w:b/>
                <w:bCs/>
              </w:rPr>
            </w:pPr>
            <w:r w:rsidRPr="00706D26">
              <w:rPr>
                <w:b/>
                <w:bCs/>
              </w:rPr>
              <w:t>23</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B8D26D1" w14:textId="77777777" w:rsidTr="00983789">
              <w:trPr>
                <w:tblCellSpacing w:w="0" w:type="dxa"/>
              </w:trPr>
              <w:tc>
                <w:tcPr>
                  <w:tcW w:w="0" w:type="auto"/>
                  <w:vAlign w:val="center"/>
                  <w:hideMark/>
                </w:tcPr>
                <w:p w14:paraId="246A735C" w14:textId="77777777" w:rsidR="00983789" w:rsidRPr="00706D26" w:rsidRDefault="00983789" w:rsidP="00983789">
                  <w:pPr>
                    <w:pStyle w:val="BodyText"/>
                  </w:pPr>
                  <w:r w:rsidRPr="00706D26">
                    <w:t>An inability to give or understand instructions.</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F834B4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D8500A" w14:textId="77777777" w:rsidR="00983789" w:rsidRPr="00706D26" w:rsidRDefault="00983789" w:rsidP="00983789">
                        <w:pPr>
                          <w:pStyle w:val="BodyText"/>
                        </w:pPr>
                        <w:r w:rsidRPr="00706D26">
                          <w:t> </w:t>
                        </w:r>
                        <w:permStart w:id="376243563" w:edGrp="everyone"/>
                        <w:permEnd w:id="376243563"/>
                      </w:p>
                    </w:tc>
                  </w:tr>
                </w:tbl>
                <w:p w14:paraId="4AEBACBF" w14:textId="77777777" w:rsidR="00983789" w:rsidRPr="00706D26" w:rsidRDefault="00983789" w:rsidP="00983789">
                  <w:pPr>
                    <w:pStyle w:val="BodyText"/>
                  </w:pPr>
                  <w:r w:rsidRPr="00706D26">
                    <w:rPr>
                      <w:b/>
                      <w:bCs/>
                    </w:rPr>
                    <w:t>Yes</w:t>
                  </w:r>
                </w:p>
              </w:tc>
              <w:tc>
                <w:tcPr>
                  <w:tcW w:w="50" w:type="pct"/>
                  <w:vAlign w:val="center"/>
                  <w:hideMark/>
                </w:tcPr>
                <w:p w14:paraId="4E4EFFF1"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E7A0FC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BD9140" w14:textId="77777777" w:rsidR="00983789" w:rsidRPr="00706D26" w:rsidRDefault="00983789" w:rsidP="00983789">
                        <w:pPr>
                          <w:pStyle w:val="BodyText"/>
                        </w:pPr>
                        <w:r w:rsidRPr="00706D26">
                          <w:t> </w:t>
                        </w:r>
                        <w:permStart w:id="774598874" w:edGrp="everyone"/>
                        <w:permEnd w:id="774598874"/>
                      </w:p>
                    </w:tc>
                  </w:tr>
                </w:tbl>
                <w:p w14:paraId="3BBC22BB" w14:textId="77777777" w:rsidR="00983789" w:rsidRPr="00706D26" w:rsidRDefault="00983789" w:rsidP="00983789">
                  <w:pPr>
                    <w:pStyle w:val="BodyText"/>
                  </w:pPr>
                  <w:r w:rsidRPr="00706D26">
                    <w:rPr>
                      <w:b/>
                      <w:bCs/>
                    </w:rPr>
                    <w:t>No</w:t>
                  </w:r>
                </w:p>
              </w:tc>
            </w:tr>
          </w:tbl>
          <w:p w14:paraId="3116F352" w14:textId="77777777" w:rsidR="00983789" w:rsidRPr="00706D26" w:rsidRDefault="00983789" w:rsidP="00983789">
            <w:pPr>
              <w:pStyle w:val="BodyText"/>
            </w:pPr>
          </w:p>
        </w:tc>
      </w:tr>
      <w:tr w:rsidR="00983789" w:rsidRPr="00706D26" w14:paraId="5173C38C"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78D8C92A" w14:textId="77777777" w:rsidR="00983789" w:rsidRPr="00706D26" w:rsidRDefault="00983789" w:rsidP="00983789">
            <w:pPr>
              <w:pStyle w:val="BodyText"/>
              <w:rPr>
                <w:b/>
                <w:bCs/>
              </w:rPr>
            </w:pPr>
            <w:r w:rsidRPr="00706D26">
              <w:rPr>
                <w:b/>
                <w:bCs/>
              </w:rPr>
              <w:t>24</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2B2C13F" w14:textId="77777777" w:rsidTr="00983789">
              <w:trPr>
                <w:tblCellSpacing w:w="0" w:type="dxa"/>
              </w:trPr>
              <w:tc>
                <w:tcPr>
                  <w:tcW w:w="0" w:type="auto"/>
                  <w:vAlign w:val="center"/>
                  <w:hideMark/>
                </w:tcPr>
                <w:p w14:paraId="2FAA4AFE" w14:textId="77777777" w:rsidR="00983789" w:rsidRPr="00706D26" w:rsidRDefault="00983789" w:rsidP="00983789">
                  <w:pPr>
                    <w:pStyle w:val="BodyText"/>
                  </w:pPr>
                  <w:r w:rsidRPr="00706D26">
                    <w:t>Poor memory.</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3F0653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0BBA21" w14:textId="77777777" w:rsidR="00983789" w:rsidRPr="00706D26" w:rsidRDefault="00983789" w:rsidP="00983789">
                        <w:pPr>
                          <w:pStyle w:val="BodyText"/>
                        </w:pPr>
                        <w:r w:rsidRPr="00706D26">
                          <w:t> </w:t>
                        </w:r>
                        <w:permStart w:id="686908536" w:edGrp="everyone"/>
                        <w:permEnd w:id="686908536"/>
                      </w:p>
                    </w:tc>
                  </w:tr>
                </w:tbl>
                <w:p w14:paraId="1868F2E3" w14:textId="77777777" w:rsidR="00983789" w:rsidRPr="00706D26" w:rsidRDefault="00983789" w:rsidP="00983789">
                  <w:pPr>
                    <w:pStyle w:val="BodyText"/>
                  </w:pPr>
                  <w:r w:rsidRPr="00706D26">
                    <w:rPr>
                      <w:b/>
                      <w:bCs/>
                    </w:rPr>
                    <w:t>Yes</w:t>
                  </w:r>
                </w:p>
              </w:tc>
              <w:tc>
                <w:tcPr>
                  <w:tcW w:w="50" w:type="pct"/>
                  <w:vAlign w:val="center"/>
                  <w:hideMark/>
                </w:tcPr>
                <w:p w14:paraId="0D3AAF82"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2047E5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6BB4D1" w14:textId="77777777" w:rsidR="00983789" w:rsidRPr="00706D26" w:rsidRDefault="00983789" w:rsidP="00983789">
                        <w:pPr>
                          <w:pStyle w:val="BodyText"/>
                        </w:pPr>
                        <w:r w:rsidRPr="00706D26">
                          <w:t> </w:t>
                        </w:r>
                        <w:permStart w:id="1650092094" w:edGrp="everyone"/>
                        <w:permEnd w:id="1650092094"/>
                      </w:p>
                    </w:tc>
                  </w:tr>
                </w:tbl>
                <w:p w14:paraId="016E6203" w14:textId="77777777" w:rsidR="00983789" w:rsidRPr="00706D26" w:rsidRDefault="00983789" w:rsidP="00983789">
                  <w:pPr>
                    <w:pStyle w:val="BodyText"/>
                  </w:pPr>
                  <w:r w:rsidRPr="00706D26">
                    <w:rPr>
                      <w:b/>
                      <w:bCs/>
                    </w:rPr>
                    <w:t>No</w:t>
                  </w:r>
                </w:p>
              </w:tc>
            </w:tr>
          </w:tbl>
          <w:p w14:paraId="1EAC422F" w14:textId="77777777" w:rsidR="00983789" w:rsidRPr="00706D26" w:rsidRDefault="00983789" w:rsidP="00983789">
            <w:pPr>
              <w:pStyle w:val="BodyText"/>
            </w:pPr>
          </w:p>
        </w:tc>
      </w:tr>
      <w:tr w:rsidR="00983789" w:rsidRPr="00706D26" w14:paraId="38737DE6"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6121B6E6" w14:textId="77777777" w:rsidR="00983789" w:rsidRPr="00706D26" w:rsidRDefault="00983789" w:rsidP="00983789">
            <w:pPr>
              <w:pStyle w:val="BodyText"/>
              <w:rPr>
                <w:b/>
              </w:rPr>
            </w:pPr>
            <w:r w:rsidRPr="00706D26">
              <w:rPr>
                <w:b/>
              </w:rPr>
              <w:t>25</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46C338F1" w14:textId="77777777" w:rsidTr="00983789">
              <w:trPr>
                <w:tblCellSpacing w:w="0" w:type="dxa"/>
              </w:trPr>
              <w:tc>
                <w:tcPr>
                  <w:tcW w:w="0" w:type="auto"/>
                  <w:vAlign w:val="center"/>
                  <w:hideMark/>
                </w:tcPr>
                <w:p w14:paraId="65728067" w14:textId="77777777" w:rsidR="00983789" w:rsidRPr="00706D26" w:rsidRDefault="00983789" w:rsidP="00983789">
                  <w:pPr>
                    <w:pStyle w:val="BodyText"/>
                  </w:pPr>
                  <w:r w:rsidRPr="00706D26">
                    <w:t>Inability to concentrate.</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6B6795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B4CA01" w14:textId="77777777" w:rsidR="00983789" w:rsidRPr="00706D26" w:rsidRDefault="00983789" w:rsidP="00983789">
                        <w:pPr>
                          <w:pStyle w:val="BodyText"/>
                        </w:pPr>
                        <w:r w:rsidRPr="00706D26">
                          <w:t> </w:t>
                        </w:r>
                        <w:permStart w:id="1774411477" w:edGrp="everyone"/>
                        <w:permEnd w:id="1774411477"/>
                      </w:p>
                    </w:tc>
                  </w:tr>
                </w:tbl>
                <w:p w14:paraId="315A6E9A" w14:textId="77777777" w:rsidR="00983789" w:rsidRPr="00706D26" w:rsidRDefault="00983789" w:rsidP="00983789">
                  <w:pPr>
                    <w:pStyle w:val="BodyText"/>
                  </w:pPr>
                  <w:r w:rsidRPr="00706D26">
                    <w:rPr>
                      <w:b/>
                      <w:bCs/>
                    </w:rPr>
                    <w:t>Yes</w:t>
                  </w:r>
                </w:p>
              </w:tc>
              <w:tc>
                <w:tcPr>
                  <w:tcW w:w="50" w:type="pct"/>
                  <w:vAlign w:val="center"/>
                  <w:hideMark/>
                </w:tcPr>
                <w:p w14:paraId="7551DBEA"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D615C4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6E9545" w14:textId="77777777" w:rsidR="00983789" w:rsidRPr="00706D26" w:rsidRDefault="00983789" w:rsidP="00983789">
                        <w:pPr>
                          <w:pStyle w:val="BodyText"/>
                        </w:pPr>
                        <w:r w:rsidRPr="00706D26">
                          <w:t> </w:t>
                        </w:r>
                        <w:permStart w:id="1424449894" w:edGrp="everyone"/>
                        <w:permEnd w:id="1424449894"/>
                      </w:p>
                    </w:tc>
                  </w:tr>
                </w:tbl>
                <w:p w14:paraId="6B1CB11B" w14:textId="77777777" w:rsidR="00983789" w:rsidRPr="00706D26" w:rsidRDefault="00983789" w:rsidP="00983789">
                  <w:pPr>
                    <w:pStyle w:val="BodyText"/>
                  </w:pPr>
                  <w:r w:rsidRPr="00706D26">
                    <w:rPr>
                      <w:b/>
                      <w:bCs/>
                    </w:rPr>
                    <w:t>No</w:t>
                  </w:r>
                </w:p>
              </w:tc>
            </w:tr>
          </w:tbl>
          <w:p w14:paraId="4A6C5130" w14:textId="77777777" w:rsidR="00983789" w:rsidRPr="00706D26" w:rsidRDefault="00983789" w:rsidP="00983789">
            <w:pPr>
              <w:pStyle w:val="BodyText"/>
            </w:pPr>
          </w:p>
        </w:tc>
      </w:tr>
      <w:tr w:rsidR="00983789" w:rsidRPr="00706D26" w14:paraId="59475C4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B1A3C4" w14:textId="77777777" w:rsidR="00983789" w:rsidRPr="00706D26" w:rsidRDefault="00983789" w:rsidP="00983789">
            <w:pPr>
              <w:pStyle w:val="BodyText"/>
            </w:pPr>
            <w:r w:rsidRPr="00706D26">
              <w:rPr>
                <w:b/>
                <w:bCs/>
              </w:rPr>
              <w:t>26</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4CFEEFC9" w14:textId="77777777" w:rsidTr="00983789">
              <w:trPr>
                <w:tblCellSpacing w:w="0" w:type="dxa"/>
              </w:trPr>
              <w:tc>
                <w:tcPr>
                  <w:tcW w:w="0" w:type="auto"/>
                  <w:vAlign w:val="center"/>
                  <w:hideMark/>
                </w:tcPr>
                <w:p w14:paraId="56E46D6B" w14:textId="77777777" w:rsidR="00983789" w:rsidRPr="00706D26" w:rsidRDefault="00983789" w:rsidP="00983789">
                  <w:pPr>
                    <w:pStyle w:val="BodyText"/>
                  </w:pPr>
                  <w:r w:rsidRPr="00706D26">
                    <w:t>Broken or unrefreshing sleep.</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17D2A5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468C33" w14:textId="77777777" w:rsidR="00983789" w:rsidRPr="00706D26" w:rsidRDefault="00983789" w:rsidP="00983789">
                        <w:pPr>
                          <w:pStyle w:val="BodyText"/>
                        </w:pPr>
                        <w:r w:rsidRPr="00706D26">
                          <w:t> </w:t>
                        </w:r>
                        <w:permStart w:id="1027092754" w:edGrp="everyone"/>
                        <w:permEnd w:id="1027092754"/>
                      </w:p>
                    </w:tc>
                  </w:tr>
                </w:tbl>
                <w:p w14:paraId="69CE0CB7" w14:textId="77777777" w:rsidR="00983789" w:rsidRPr="00706D26" w:rsidRDefault="00983789" w:rsidP="00983789">
                  <w:pPr>
                    <w:pStyle w:val="BodyText"/>
                  </w:pPr>
                  <w:r w:rsidRPr="00706D26">
                    <w:rPr>
                      <w:b/>
                      <w:bCs/>
                    </w:rPr>
                    <w:t>Yes</w:t>
                  </w:r>
                </w:p>
              </w:tc>
              <w:tc>
                <w:tcPr>
                  <w:tcW w:w="50" w:type="pct"/>
                  <w:vAlign w:val="center"/>
                  <w:hideMark/>
                </w:tcPr>
                <w:p w14:paraId="20CAC2D7"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7520DC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A17D56" w14:textId="77777777" w:rsidR="00983789" w:rsidRPr="00706D26" w:rsidRDefault="00983789" w:rsidP="00983789">
                        <w:pPr>
                          <w:pStyle w:val="BodyText"/>
                        </w:pPr>
                        <w:r w:rsidRPr="00706D26">
                          <w:t> </w:t>
                        </w:r>
                        <w:permStart w:id="1180593534" w:edGrp="everyone"/>
                        <w:permEnd w:id="1180593534"/>
                      </w:p>
                    </w:tc>
                  </w:tr>
                </w:tbl>
                <w:p w14:paraId="01E86F35" w14:textId="77777777" w:rsidR="00983789" w:rsidRPr="00706D26" w:rsidRDefault="00983789" w:rsidP="00983789">
                  <w:pPr>
                    <w:pStyle w:val="BodyText"/>
                  </w:pPr>
                  <w:r w:rsidRPr="00706D26">
                    <w:rPr>
                      <w:b/>
                      <w:bCs/>
                    </w:rPr>
                    <w:t>No</w:t>
                  </w:r>
                </w:p>
              </w:tc>
            </w:tr>
          </w:tbl>
          <w:p w14:paraId="6B41E050" w14:textId="77777777" w:rsidR="00983789" w:rsidRPr="00706D26" w:rsidRDefault="00983789" w:rsidP="00983789">
            <w:pPr>
              <w:pStyle w:val="BodyText"/>
            </w:pPr>
          </w:p>
        </w:tc>
      </w:tr>
      <w:tr w:rsidR="00983789" w:rsidRPr="00706D26" w14:paraId="40486FAB"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21AC6D35" w14:textId="77777777" w:rsidR="00983789" w:rsidRPr="00706D26" w:rsidRDefault="00983789" w:rsidP="00983789">
            <w:pPr>
              <w:pStyle w:val="BodyText"/>
              <w:rPr>
                <w:b/>
              </w:rPr>
            </w:pPr>
            <w:r w:rsidRPr="00706D26">
              <w:rPr>
                <w:b/>
              </w:rPr>
              <w:t>27</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D4D3BF4" w14:textId="77777777" w:rsidTr="00983789">
              <w:trPr>
                <w:tblCellSpacing w:w="0" w:type="dxa"/>
              </w:trPr>
              <w:tc>
                <w:tcPr>
                  <w:tcW w:w="0" w:type="auto"/>
                  <w:vAlign w:val="center"/>
                  <w:hideMark/>
                </w:tcPr>
                <w:p w14:paraId="6EE65A6D" w14:textId="32A90B3D" w:rsidR="00983789" w:rsidRPr="00706D26" w:rsidRDefault="00983789" w:rsidP="00983789">
                  <w:pPr>
                    <w:pStyle w:val="BodyText"/>
                  </w:pPr>
                  <w:r w:rsidRPr="00706D26">
                    <w:t xml:space="preserve">Feeling down, </w:t>
                  </w:r>
                  <w:r w:rsidR="00813D28" w:rsidRPr="00706D26">
                    <w:t>depressed,</w:t>
                  </w:r>
                  <w:r w:rsidRPr="00706D26">
                    <w:t xml:space="preserve"> or hopeless.</w:t>
                  </w:r>
                  <w:r w:rsidRPr="00706D26">
                    <w:rPr>
                      <w:b/>
                      <w:bCs/>
                    </w:rPr>
                    <w:t xml:space="preserve">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50B7FE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27EF14" w14:textId="77777777" w:rsidR="00983789" w:rsidRPr="00706D26" w:rsidRDefault="00983789" w:rsidP="00983789">
                        <w:pPr>
                          <w:pStyle w:val="BodyText"/>
                        </w:pPr>
                        <w:permStart w:id="1566515494" w:edGrp="everyone"/>
                        <w:permEnd w:id="1566515494"/>
                        <w:r w:rsidRPr="00706D26">
                          <w:t> </w:t>
                        </w:r>
                      </w:p>
                    </w:tc>
                  </w:tr>
                </w:tbl>
                <w:p w14:paraId="753665C8" w14:textId="77777777" w:rsidR="00983789" w:rsidRPr="00706D26" w:rsidRDefault="00983789" w:rsidP="00983789">
                  <w:pPr>
                    <w:pStyle w:val="BodyText"/>
                  </w:pPr>
                  <w:r w:rsidRPr="00706D26">
                    <w:rPr>
                      <w:b/>
                      <w:bCs/>
                    </w:rPr>
                    <w:t>Yes</w:t>
                  </w:r>
                </w:p>
              </w:tc>
              <w:tc>
                <w:tcPr>
                  <w:tcW w:w="50" w:type="pct"/>
                  <w:vAlign w:val="center"/>
                  <w:hideMark/>
                </w:tcPr>
                <w:p w14:paraId="42EB9195"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34D31E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3CD892" w14:textId="77777777" w:rsidR="00983789" w:rsidRPr="00706D26" w:rsidRDefault="00983789" w:rsidP="00983789">
                        <w:pPr>
                          <w:pStyle w:val="BodyText"/>
                        </w:pPr>
                        <w:r w:rsidRPr="00706D26">
                          <w:t> </w:t>
                        </w:r>
                        <w:permStart w:id="1978674108" w:edGrp="everyone"/>
                        <w:permEnd w:id="1978674108"/>
                      </w:p>
                    </w:tc>
                  </w:tr>
                </w:tbl>
                <w:p w14:paraId="53805517" w14:textId="77777777" w:rsidR="00983789" w:rsidRPr="00706D26" w:rsidRDefault="00983789" w:rsidP="00983789">
                  <w:pPr>
                    <w:pStyle w:val="BodyText"/>
                  </w:pPr>
                  <w:r w:rsidRPr="00706D26">
                    <w:rPr>
                      <w:b/>
                      <w:bCs/>
                    </w:rPr>
                    <w:t>No</w:t>
                  </w:r>
                </w:p>
              </w:tc>
            </w:tr>
          </w:tbl>
          <w:p w14:paraId="1701EF5D" w14:textId="77777777" w:rsidR="00983789" w:rsidRPr="00706D26" w:rsidRDefault="00983789" w:rsidP="00983789">
            <w:pPr>
              <w:pStyle w:val="BodyText"/>
            </w:pPr>
          </w:p>
        </w:tc>
      </w:tr>
      <w:tr w:rsidR="00983789" w:rsidRPr="00706D26" w14:paraId="0153DFBC"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35F0C565" w14:textId="77777777" w:rsidR="00983789" w:rsidRPr="00706D26" w:rsidRDefault="00983789" w:rsidP="00983789">
            <w:pPr>
              <w:pStyle w:val="BodyText"/>
              <w:rPr>
                <w:b/>
              </w:rPr>
            </w:pPr>
            <w:r w:rsidRPr="00706D26">
              <w:rPr>
                <w:b/>
              </w:rPr>
              <w:t>28</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25BECCC7" w14:textId="77777777" w:rsidTr="00983789">
              <w:trPr>
                <w:tblCellSpacing w:w="0" w:type="dxa"/>
              </w:trPr>
              <w:tc>
                <w:tcPr>
                  <w:tcW w:w="0" w:type="auto"/>
                  <w:vAlign w:val="center"/>
                  <w:hideMark/>
                </w:tcPr>
                <w:p w14:paraId="70D17819" w14:textId="77777777" w:rsidR="00983789" w:rsidRPr="00706D26" w:rsidRDefault="00983789" w:rsidP="00983789">
                  <w:pPr>
                    <w:pStyle w:val="BodyText"/>
                  </w:pPr>
                  <w:r w:rsidRPr="00706D26">
                    <w:t>Loss of interest, or enjoyment of life.</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DA7C7E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F95111" w14:textId="77777777" w:rsidR="00983789" w:rsidRPr="00706D26" w:rsidRDefault="00983789" w:rsidP="00983789">
                        <w:pPr>
                          <w:pStyle w:val="BodyText"/>
                        </w:pPr>
                        <w:r w:rsidRPr="00706D26">
                          <w:t> </w:t>
                        </w:r>
                        <w:permStart w:id="1852251240" w:edGrp="everyone"/>
                        <w:permEnd w:id="1852251240"/>
                      </w:p>
                    </w:tc>
                  </w:tr>
                </w:tbl>
                <w:p w14:paraId="18ADA545" w14:textId="77777777" w:rsidR="00983789" w:rsidRPr="00706D26" w:rsidRDefault="00983789" w:rsidP="00983789">
                  <w:pPr>
                    <w:pStyle w:val="BodyText"/>
                  </w:pPr>
                  <w:r w:rsidRPr="00706D26">
                    <w:rPr>
                      <w:b/>
                      <w:bCs/>
                    </w:rPr>
                    <w:t>Yes</w:t>
                  </w:r>
                </w:p>
              </w:tc>
              <w:tc>
                <w:tcPr>
                  <w:tcW w:w="50" w:type="pct"/>
                  <w:vAlign w:val="center"/>
                  <w:hideMark/>
                </w:tcPr>
                <w:p w14:paraId="58A9F732"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9C1AE5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7D1CAC" w14:textId="77777777" w:rsidR="00983789" w:rsidRPr="00706D26" w:rsidRDefault="00983789" w:rsidP="00983789">
                        <w:pPr>
                          <w:pStyle w:val="BodyText"/>
                        </w:pPr>
                        <w:r w:rsidRPr="00706D26">
                          <w:t> </w:t>
                        </w:r>
                        <w:permStart w:id="172771609" w:edGrp="everyone"/>
                        <w:permEnd w:id="172771609"/>
                      </w:p>
                    </w:tc>
                  </w:tr>
                </w:tbl>
                <w:p w14:paraId="764A918D" w14:textId="77777777" w:rsidR="00983789" w:rsidRPr="00706D26" w:rsidRDefault="00983789" w:rsidP="00983789">
                  <w:pPr>
                    <w:pStyle w:val="BodyText"/>
                  </w:pPr>
                  <w:r w:rsidRPr="00706D26">
                    <w:rPr>
                      <w:b/>
                      <w:bCs/>
                    </w:rPr>
                    <w:t>No</w:t>
                  </w:r>
                </w:p>
              </w:tc>
            </w:tr>
          </w:tbl>
          <w:p w14:paraId="23C2C031" w14:textId="77777777" w:rsidR="00983789" w:rsidRPr="00706D26" w:rsidRDefault="00983789" w:rsidP="00983789">
            <w:pPr>
              <w:pStyle w:val="BodyText"/>
            </w:pPr>
          </w:p>
        </w:tc>
      </w:tr>
      <w:tr w:rsidR="00983789" w:rsidRPr="00706D26" w14:paraId="1C7876C3"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09BAF12A" w14:textId="77777777" w:rsidR="00983789" w:rsidRPr="00706D26" w:rsidRDefault="00983789" w:rsidP="00983789">
            <w:pPr>
              <w:pStyle w:val="BodyText"/>
              <w:rPr>
                <w:b/>
              </w:rPr>
            </w:pPr>
            <w:r w:rsidRPr="00706D26">
              <w:rPr>
                <w:b/>
              </w:rPr>
              <w:t>29</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2508A69" w14:textId="77777777" w:rsidTr="00983789">
              <w:trPr>
                <w:tblCellSpacing w:w="0" w:type="dxa"/>
              </w:trPr>
              <w:tc>
                <w:tcPr>
                  <w:tcW w:w="0" w:type="auto"/>
                  <w:vAlign w:val="center"/>
                  <w:hideMark/>
                </w:tcPr>
                <w:p w14:paraId="63C27EC5" w14:textId="77777777" w:rsidR="00983789" w:rsidRPr="00706D26" w:rsidRDefault="00983789" w:rsidP="00983789">
                  <w:pPr>
                    <w:pStyle w:val="BodyText"/>
                  </w:pPr>
                  <w:r w:rsidRPr="00706D26">
                    <w:t>Feeling anxious or scared about any aspect of life.</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425BC9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863ED8" w14:textId="77777777" w:rsidR="00983789" w:rsidRPr="00706D26" w:rsidRDefault="00983789" w:rsidP="00983789">
                        <w:pPr>
                          <w:pStyle w:val="BodyText"/>
                        </w:pPr>
                        <w:r w:rsidRPr="00706D26">
                          <w:t> </w:t>
                        </w:r>
                        <w:permStart w:id="1246235216" w:edGrp="everyone"/>
                        <w:permEnd w:id="1246235216"/>
                      </w:p>
                    </w:tc>
                  </w:tr>
                </w:tbl>
                <w:p w14:paraId="26C09159" w14:textId="77777777" w:rsidR="00983789" w:rsidRPr="00706D26" w:rsidRDefault="00983789" w:rsidP="00983789">
                  <w:pPr>
                    <w:pStyle w:val="BodyText"/>
                  </w:pPr>
                  <w:r w:rsidRPr="00706D26">
                    <w:rPr>
                      <w:b/>
                      <w:bCs/>
                    </w:rPr>
                    <w:t>Yes</w:t>
                  </w:r>
                </w:p>
              </w:tc>
              <w:tc>
                <w:tcPr>
                  <w:tcW w:w="50" w:type="pct"/>
                  <w:vAlign w:val="center"/>
                  <w:hideMark/>
                </w:tcPr>
                <w:p w14:paraId="4494C86A"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3A31CB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D9767B" w14:textId="77777777" w:rsidR="00983789" w:rsidRPr="00706D26" w:rsidRDefault="00983789" w:rsidP="00983789">
                        <w:pPr>
                          <w:pStyle w:val="BodyText"/>
                        </w:pPr>
                        <w:r w:rsidRPr="00706D26">
                          <w:t> </w:t>
                        </w:r>
                        <w:permStart w:id="1692994749" w:edGrp="everyone"/>
                        <w:permEnd w:id="1692994749"/>
                      </w:p>
                    </w:tc>
                  </w:tr>
                </w:tbl>
                <w:p w14:paraId="4391254B" w14:textId="77777777" w:rsidR="00983789" w:rsidRPr="00706D26" w:rsidRDefault="00983789" w:rsidP="00983789">
                  <w:pPr>
                    <w:pStyle w:val="BodyText"/>
                  </w:pPr>
                  <w:r w:rsidRPr="00706D26">
                    <w:rPr>
                      <w:b/>
                      <w:bCs/>
                    </w:rPr>
                    <w:t>No</w:t>
                  </w:r>
                </w:p>
              </w:tc>
            </w:tr>
          </w:tbl>
          <w:p w14:paraId="56DAA1A7" w14:textId="77777777" w:rsidR="00983789" w:rsidRPr="00706D26" w:rsidRDefault="00983789" w:rsidP="00983789">
            <w:pPr>
              <w:pStyle w:val="BodyText"/>
            </w:pPr>
          </w:p>
        </w:tc>
      </w:tr>
    </w:tbl>
    <w:p w14:paraId="5470CA51" w14:textId="77777777" w:rsidR="00983789" w:rsidRPr="00706D26"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95"/>
        <w:gridCol w:w="9227"/>
      </w:tblGrid>
      <w:tr w:rsidR="00983789" w:rsidRPr="00706D26" w14:paraId="372584DE" w14:textId="77777777" w:rsidTr="00983789">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7268BDFD" w14:textId="77777777" w:rsidTr="00983789">
              <w:trPr>
                <w:tblCellSpacing w:w="0" w:type="dxa"/>
              </w:trPr>
              <w:tc>
                <w:tcPr>
                  <w:tcW w:w="0" w:type="auto"/>
                  <w:vAlign w:val="center"/>
                  <w:hideMark/>
                </w:tcPr>
                <w:p w14:paraId="060E571A" w14:textId="77777777" w:rsidR="00983789" w:rsidRPr="00706D26" w:rsidRDefault="00983789" w:rsidP="00983789">
                  <w:pPr>
                    <w:pStyle w:val="BodyText"/>
                    <w:rPr>
                      <w:b/>
                      <w:bCs/>
                    </w:rPr>
                  </w:pPr>
                  <w:r w:rsidRPr="00706D26">
                    <w:rPr>
                      <w:b/>
                      <w:bCs/>
                    </w:rPr>
                    <w:lastRenderedPageBreak/>
                    <w:t>Section 4 – Assessing medical fitness</w:t>
                  </w:r>
                </w:p>
              </w:tc>
              <w:tc>
                <w:tcPr>
                  <w:tcW w:w="500" w:type="pct"/>
                  <w:vAlign w:val="center"/>
                  <w:hideMark/>
                </w:tcPr>
                <w:p w14:paraId="6F303378" w14:textId="77777777" w:rsidR="00983789" w:rsidRPr="00706D26" w:rsidRDefault="00983789" w:rsidP="00983789">
                  <w:pPr>
                    <w:pStyle w:val="BodyText"/>
                  </w:pPr>
                </w:p>
              </w:tc>
              <w:tc>
                <w:tcPr>
                  <w:tcW w:w="50" w:type="pct"/>
                  <w:vAlign w:val="center"/>
                  <w:hideMark/>
                </w:tcPr>
                <w:p w14:paraId="2733772F" w14:textId="77777777" w:rsidR="00983789" w:rsidRPr="00706D26" w:rsidRDefault="00983789" w:rsidP="00983789">
                  <w:pPr>
                    <w:pStyle w:val="BodyText"/>
                  </w:pPr>
                  <w:r w:rsidRPr="00706D26">
                    <w:t> </w:t>
                  </w:r>
                </w:p>
              </w:tc>
              <w:tc>
                <w:tcPr>
                  <w:tcW w:w="500" w:type="pct"/>
                  <w:vAlign w:val="center"/>
                  <w:hideMark/>
                </w:tcPr>
                <w:p w14:paraId="7C7011D3" w14:textId="77777777" w:rsidR="00983789" w:rsidRPr="00706D26" w:rsidRDefault="00983789" w:rsidP="00983789">
                  <w:pPr>
                    <w:pStyle w:val="BodyText"/>
                  </w:pPr>
                </w:p>
              </w:tc>
            </w:tr>
          </w:tbl>
          <w:p w14:paraId="374D9A4E" w14:textId="77777777" w:rsidR="00983789" w:rsidRPr="00706D26" w:rsidRDefault="00983789" w:rsidP="00983789">
            <w:pPr>
              <w:pStyle w:val="BodyText"/>
            </w:pPr>
          </w:p>
        </w:tc>
      </w:tr>
      <w:tr w:rsidR="00983789" w:rsidRPr="00706D26" w14:paraId="1A538642"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35670D05" w14:textId="77777777" w:rsidR="00983789" w:rsidRPr="00706D26" w:rsidRDefault="00983789" w:rsidP="00983789">
            <w:pPr>
              <w:pStyle w:val="BodyText"/>
            </w:pPr>
            <w:r w:rsidRPr="00706D26">
              <w:rPr>
                <w:b/>
                <w:bCs/>
              </w:rPr>
              <w:t>30</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8DE4502" w14:textId="77777777" w:rsidTr="00983789">
              <w:trPr>
                <w:tblCellSpacing w:w="0" w:type="dxa"/>
              </w:trPr>
              <w:tc>
                <w:tcPr>
                  <w:tcW w:w="0" w:type="auto"/>
                  <w:vAlign w:val="center"/>
                  <w:hideMark/>
                </w:tcPr>
                <w:p w14:paraId="4D6B4086" w14:textId="77777777" w:rsidR="00983789" w:rsidRPr="00706D26" w:rsidRDefault="00983789" w:rsidP="00983789">
                  <w:pPr>
                    <w:pStyle w:val="BodyText"/>
                  </w:pPr>
                  <w:r w:rsidRPr="00706D26">
                    <w:t>Are you currently taking any prescribed or over-the-counter medication?</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FE6613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972800" w14:textId="77777777" w:rsidR="00983789" w:rsidRPr="00706D26" w:rsidRDefault="00983789" w:rsidP="00983789">
                        <w:pPr>
                          <w:pStyle w:val="BodyText"/>
                        </w:pPr>
                        <w:r w:rsidRPr="00706D26">
                          <w:t> </w:t>
                        </w:r>
                        <w:permStart w:id="1116241419" w:edGrp="everyone"/>
                        <w:permEnd w:id="1116241419"/>
                      </w:p>
                    </w:tc>
                  </w:tr>
                </w:tbl>
                <w:p w14:paraId="142D47D1" w14:textId="77777777" w:rsidR="00983789" w:rsidRPr="00706D26" w:rsidRDefault="00983789" w:rsidP="00983789">
                  <w:pPr>
                    <w:pStyle w:val="BodyText"/>
                  </w:pPr>
                  <w:r w:rsidRPr="00706D26">
                    <w:rPr>
                      <w:b/>
                      <w:bCs/>
                    </w:rPr>
                    <w:t>Yes</w:t>
                  </w:r>
                </w:p>
              </w:tc>
              <w:tc>
                <w:tcPr>
                  <w:tcW w:w="50" w:type="pct"/>
                  <w:vAlign w:val="center"/>
                  <w:hideMark/>
                </w:tcPr>
                <w:p w14:paraId="2828CA8F"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620F545"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EF9B2D" w14:textId="77777777" w:rsidR="00983789" w:rsidRPr="00706D26" w:rsidRDefault="00983789" w:rsidP="00983789">
                        <w:pPr>
                          <w:pStyle w:val="BodyText"/>
                        </w:pPr>
                        <w:r w:rsidRPr="00706D26">
                          <w:t> </w:t>
                        </w:r>
                        <w:permStart w:id="1479097790" w:edGrp="everyone"/>
                        <w:permEnd w:id="1479097790"/>
                      </w:p>
                    </w:tc>
                  </w:tr>
                </w:tbl>
                <w:p w14:paraId="196E55CC" w14:textId="77777777" w:rsidR="00983789" w:rsidRPr="00706D26" w:rsidRDefault="00983789" w:rsidP="00983789">
                  <w:pPr>
                    <w:pStyle w:val="BodyText"/>
                  </w:pPr>
                  <w:r w:rsidRPr="00706D26">
                    <w:rPr>
                      <w:b/>
                      <w:bCs/>
                    </w:rPr>
                    <w:t>No</w:t>
                  </w:r>
                </w:p>
              </w:tc>
            </w:tr>
          </w:tbl>
          <w:p w14:paraId="420A25A8" w14:textId="77777777" w:rsidR="00983789" w:rsidRPr="00706D26" w:rsidRDefault="00983789" w:rsidP="00983789">
            <w:pPr>
              <w:pStyle w:val="BodyText"/>
            </w:pPr>
          </w:p>
        </w:tc>
      </w:tr>
      <w:tr w:rsidR="00983789" w:rsidRPr="00706D26" w14:paraId="31CE6AF6"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11525EDB" w14:textId="77777777" w:rsidR="00983789" w:rsidRPr="00706D26" w:rsidRDefault="00983789" w:rsidP="00983789">
            <w:pPr>
              <w:pStyle w:val="BodyText"/>
              <w:rPr>
                <w:b/>
                <w:bCs/>
              </w:rPr>
            </w:pPr>
            <w:r w:rsidRPr="00706D26">
              <w:rPr>
                <w:b/>
                <w:bCs/>
              </w:rPr>
              <w:t>31</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020E26B" w14:textId="77777777" w:rsidTr="00983789">
              <w:trPr>
                <w:tblCellSpacing w:w="0" w:type="dxa"/>
              </w:trPr>
              <w:tc>
                <w:tcPr>
                  <w:tcW w:w="0" w:type="auto"/>
                  <w:vAlign w:val="center"/>
                  <w:hideMark/>
                </w:tcPr>
                <w:p w14:paraId="200DB8F9" w14:textId="77777777" w:rsidR="00983789" w:rsidRPr="00706D26" w:rsidRDefault="00983789" w:rsidP="00983789">
                  <w:pPr>
                    <w:pStyle w:val="BodyText"/>
                    <w:rPr>
                      <w:bCs/>
                    </w:rPr>
                  </w:pPr>
                  <w:r w:rsidRPr="00706D26">
                    <w:rPr>
                      <w:bCs/>
                    </w:rPr>
                    <w:t>Have you noticed ANY changes in your general physical and/or psychological health which give you cause for concern?</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FB56B9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7DF1E3" w14:textId="77777777" w:rsidR="00983789" w:rsidRPr="00706D26" w:rsidRDefault="00983789" w:rsidP="00983789">
                        <w:pPr>
                          <w:pStyle w:val="BodyText"/>
                        </w:pPr>
                        <w:r w:rsidRPr="00706D26">
                          <w:t> </w:t>
                        </w:r>
                        <w:permStart w:id="130028011" w:edGrp="everyone"/>
                        <w:permEnd w:id="130028011"/>
                      </w:p>
                    </w:tc>
                  </w:tr>
                </w:tbl>
                <w:p w14:paraId="6DEDE07D" w14:textId="77777777" w:rsidR="00983789" w:rsidRPr="00706D26" w:rsidRDefault="00983789" w:rsidP="00983789">
                  <w:pPr>
                    <w:pStyle w:val="BodyText"/>
                  </w:pPr>
                  <w:r w:rsidRPr="00706D26">
                    <w:rPr>
                      <w:b/>
                      <w:bCs/>
                    </w:rPr>
                    <w:t>Yes</w:t>
                  </w:r>
                </w:p>
              </w:tc>
              <w:tc>
                <w:tcPr>
                  <w:tcW w:w="50" w:type="pct"/>
                  <w:vAlign w:val="center"/>
                  <w:hideMark/>
                </w:tcPr>
                <w:p w14:paraId="59CA0AD4"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9705C8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0E44C0" w14:textId="77777777" w:rsidR="00983789" w:rsidRPr="00706D26" w:rsidRDefault="00983789" w:rsidP="00983789">
                        <w:pPr>
                          <w:pStyle w:val="BodyText"/>
                        </w:pPr>
                        <w:r w:rsidRPr="00706D26">
                          <w:t> </w:t>
                        </w:r>
                        <w:permStart w:id="1463822817" w:edGrp="everyone"/>
                        <w:permEnd w:id="1463822817"/>
                      </w:p>
                    </w:tc>
                  </w:tr>
                </w:tbl>
                <w:p w14:paraId="2699AA24" w14:textId="77777777" w:rsidR="00983789" w:rsidRPr="00706D26" w:rsidRDefault="00983789" w:rsidP="00983789">
                  <w:pPr>
                    <w:pStyle w:val="BodyText"/>
                  </w:pPr>
                  <w:r w:rsidRPr="00706D26">
                    <w:rPr>
                      <w:b/>
                      <w:bCs/>
                    </w:rPr>
                    <w:t>No</w:t>
                  </w:r>
                </w:p>
              </w:tc>
            </w:tr>
          </w:tbl>
          <w:p w14:paraId="389B1DAE" w14:textId="77777777" w:rsidR="00983789" w:rsidRPr="00706D26" w:rsidRDefault="00983789" w:rsidP="00983789">
            <w:pPr>
              <w:pStyle w:val="BodyText"/>
            </w:pPr>
          </w:p>
        </w:tc>
      </w:tr>
      <w:tr w:rsidR="00983789" w:rsidRPr="00706D26" w14:paraId="48FEBA65"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56EA3589" w14:textId="77777777" w:rsidR="00983789" w:rsidRPr="00706D26" w:rsidRDefault="00983789" w:rsidP="00983789">
            <w:pPr>
              <w:pStyle w:val="BodyText"/>
              <w:rPr>
                <w:b/>
                <w:bCs/>
              </w:rPr>
            </w:pPr>
            <w:r w:rsidRPr="00706D26">
              <w:rPr>
                <w:b/>
                <w:bCs/>
              </w:rPr>
              <w:t>32</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D689868" w14:textId="77777777" w:rsidTr="00983789">
              <w:trPr>
                <w:tblCellSpacing w:w="0" w:type="dxa"/>
              </w:trPr>
              <w:tc>
                <w:tcPr>
                  <w:tcW w:w="0" w:type="auto"/>
                  <w:vAlign w:val="center"/>
                  <w:hideMark/>
                </w:tcPr>
                <w:p w14:paraId="72149E43" w14:textId="77777777" w:rsidR="00983789" w:rsidRPr="00706D26" w:rsidRDefault="00983789" w:rsidP="00983789">
                  <w:pPr>
                    <w:pStyle w:val="BodyText"/>
                  </w:pPr>
                  <w:r w:rsidRPr="00706D26">
                    <w:t>Are you visiting your GP regularly/have you visited your GP recently?</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68567B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0853D9" w14:textId="77777777" w:rsidR="00983789" w:rsidRPr="00706D26" w:rsidRDefault="00983789" w:rsidP="00983789">
                        <w:pPr>
                          <w:pStyle w:val="BodyText"/>
                        </w:pPr>
                        <w:r w:rsidRPr="00706D26">
                          <w:t> </w:t>
                        </w:r>
                        <w:permStart w:id="1674391373" w:edGrp="everyone"/>
                        <w:permEnd w:id="1674391373"/>
                      </w:p>
                    </w:tc>
                  </w:tr>
                </w:tbl>
                <w:p w14:paraId="46E81CE3" w14:textId="77777777" w:rsidR="00983789" w:rsidRPr="00706D26" w:rsidRDefault="00983789" w:rsidP="00983789">
                  <w:pPr>
                    <w:pStyle w:val="BodyText"/>
                  </w:pPr>
                  <w:r w:rsidRPr="00706D26">
                    <w:rPr>
                      <w:b/>
                      <w:bCs/>
                    </w:rPr>
                    <w:t>Yes</w:t>
                  </w:r>
                </w:p>
              </w:tc>
              <w:tc>
                <w:tcPr>
                  <w:tcW w:w="50" w:type="pct"/>
                  <w:vAlign w:val="center"/>
                  <w:hideMark/>
                </w:tcPr>
                <w:p w14:paraId="51A908A8"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C4E2085"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BDE6DA" w14:textId="77777777" w:rsidR="00983789" w:rsidRPr="00706D26" w:rsidRDefault="00983789" w:rsidP="00983789">
                        <w:pPr>
                          <w:pStyle w:val="BodyText"/>
                        </w:pPr>
                        <w:r w:rsidRPr="00706D26">
                          <w:t> </w:t>
                        </w:r>
                        <w:permStart w:id="373493183" w:edGrp="everyone"/>
                        <w:permEnd w:id="373493183"/>
                      </w:p>
                    </w:tc>
                  </w:tr>
                </w:tbl>
                <w:p w14:paraId="5C427AA9" w14:textId="77777777" w:rsidR="00983789" w:rsidRPr="00706D26" w:rsidRDefault="00983789" w:rsidP="00983789">
                  <w:pPr>
                    <w:pStyle w:val="BodyText"/>
                  </w:pPr>
                  <w:r w:rsidRPr="00706D26">
                    <w:rPr>
                      <w:b/>
                      <w:bCs/>
                    </w:rPr>
                    <w:t>No</w:t>
                  </w:r>
                </w:p>
              </w:tc>
            </w:tr>
          </w:tbl>
          <w:p w14:paraId="30ABC704" w14:textId="77777777" w:rsidR="00983789" w:rsidRPr="00706D26" w:rsidRDefault="00983789" w:rsidP="00983789">
            <w:pPr>
              <w:pStyle w:val="BodyText"/>
            </w:pPr>
          </w:p>
        </w:tc>
      </w:tr>
      <w:tr w:rsidR="00983789" w:rsidRPr="00706D26" w14:paraId="4922FF86"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6F419BA4" w14:textId="77777777" w:rsidR="00983789" w:rsidRPr="00706D26" w:rsidRDefault="00983789" w:rsidP="00983789">
            <w:pPr>
              <w:pStyle w:val="BodyText"/>
              <w:rPr>
                <w:b/>
                <w:bCs/>
              </w:rPr>
            </w:pPr>
            <w:r w:rsidRPr="00706D26">
              <w:rPr>
                <w:b/>
                <w:bCs/>
              </w:rPr>
              <w:t>33</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8308B17" w14:textId="77777777" w:rsidTr="00983789">
              <w:trPr>
                <w:tblCellSpacing w:w="0" w:type="dxa"/>
              </w:trPr>
              <w:tc>
                <w:tcPr>
                  <w:tcW w:w="0" w:type="auto"/>
                  <w:vAlign w:val="center"/>
                  <w:hideMark/>
                </w:tcPr>
                <w:p w14:paraId="42FCD272" w14:textId="77777777" w:rsidR="00983789" w:rsidRPr="00706D26" w:rsidRDefault="00983789" w:rsidP="00983789">
                  <w:pPr>
                    <w:pStyle w:val="BodyText"/>
                  </w:pPr>
                  <w:r w:rsidRPr="00706D26">
                    <w:t>Do you have symptoms or a health complaint that is being investigated?</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514F79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224098" w14:textId="77777777" w:rsidR="00983789" w:rsidRPr="00706D26" w:rsidRDefault="00983789" w:rsidP="00983789">
                        <w:pPr>
                          <w:pStyle w:val="BodyText"/>
                        </w:pPr>
                        <w:r w:rsidRPr="00706D26">
                          <w:t> </w:t>
                        </w:r>
                        <w:permStart w:id="1405449939" w:edGrp="everyone"/>
                        <w:permEnd w:id="1405449939"/>
                      </w:p>
                    </w:tc>
                  </w:tr>
                </w:tbl>
                <w:p w14:paraId="206C0732" w14:textId="77777777" w:rsidR="00983789" w:rsidRPr="00706D26" w:rsidRDefault="00983789" w:rsidP="00983789">
                  <w:pPr>
                    <w:pStyle w:val="BodyText"/>
                  </w:pPr>
                  <w:r w:rsidRPr="00706D26">
                    <w:rPr>
                      <w:b/>
                      <w:bCs/>
                    </w:rPr>
                    <w:t>Yes</w:t>
                  </w:r>
                </w:p>
              </w:tc>
              <w:tc>
                <w:tcPr>
                  <w:tcW w:w="50" w:type="pct"/>
                  <w:vAlign w:val="center"/>
                  <w:hideMark/>
                </w:tcPr>
                <w:p w14:paraId="6B5CD5BD"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96A4F1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80A5ED" w14:textId="77777777" w:rsidR="00983789" w:rsidRPr="00706D26" w:rsidRDefault="00983789" w:rsidP="00983789">
                        <w:pPr>
                          <w:pStyle w:val="BodyText"/>
                        </w:pPr>
                        <w:r w:rsidRPr="00706D26">
                          <w:t> </w:t>
                        </w:r>
                        <w:permStart w:id="1107381274" w:edGrp="everyone"/>
                        <w:permEnd w:id="1107381274"/>
                      </w:p>
                    </w:tc>
                  </w:tr>
                </w:tbl>
                <w:p w14:paraId="5E68DE99" w14:textId="77777777" w:rsidR="00983789" w:rsidRPr="00706D26" w:rsidRDefault="00983789" w:rsidP="00983789">
                  <w:pPr>
                    <w:pStyle w:val="BodyText"/>
                  </w:pPr>
                  <w:r w:rsidRPr="00706D26">
                    <w:rPr>
                      <w:b/>
                      <w:bCs/>
                    </w:rPr>
                    <w:t>No</w:t>
                  </w:r>
                </w:p>
              </w:tc>
            </w:tr>
          </w:tbl>
          <w:p w14:paraId="7954E6B1" w14:textId="77777777" w:rsidR="00983789" w:rsidRPr="00706D26" w:rsidRDefault="00983789" w:rsidP="00983789">
            <w:pPr>
              <w:pStyle w:val="BodyText"/>
            </w:pPr>
          </w:p>
        </w:tc>
      </w:tr>
      <w:tr w:rsidR="00983789" w:rsidRPr="00706D26" w14:paraId="595E8C9D"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5EB18ED2" w14:textId="77777777" w:rsidR="00983789" w:rsidRPr="00706D26" w:rsidRDefault="00983789" w:rsidP="00983789">
            <w:pPr>
              <w:pStyle w:val="BodyText"/>
              <w:rPr>
                <w:b/>
                <w:bCs/>
              </w:rPr>
            </w:pPr>
            <w:r w:rsidRPr="00706D26">
              <w:rPr>
                <w:b/>
                <w:bCs/>
              </w:rPr>
              <w:t>34</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E10E357" w14:textId="77777777" w:rsidTr="00983789">
              <w:trPr>
                <w:tblCellSpacing w:w="0" w:type="dxa"/>
              </w:trPr>
              <w:tc>
                <w:tcPr>
                  <w:tcW w:w="0" w:type="auto"/>
                  <w:vAlign w:val="center"/>
                  <w:hideMark/>
                </w:tcPr>
                <w:p w14:paraId="5CC0F1A4" w14:textId="77777777" w:rsidR="00983789" w:rsidRPr="00706D26" w:rsidRDefault="00983789" w:rsidP="00983789">
                  <w:pPr>
                    <w:pStyle w:val="BodyText"/>
                  </w:pPr>
                  <w:r w:rsidRPr="00706D26">
                    <w:t xml:space="preserve">Do you have, or have you had, </w:t>
                  </w:r>
                  <w:r w:rsidRPr="00706D26">
                    <w:rPr>
                      <w:b/>
                      <w:bCs/>
                    </w:rPr>
                    <w:t>any medical condition</w:t>
                  </w:r>
                  <w:r w:rsidRPr="00706D26">
                    <w:t xml:space="preserve"> that has been diagnosed by a medically qualified practitioner?</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F38B3E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031B3C" w14:textId="77777777" w:rsidR="00983789" w:rsidRPr="00706D26" w:rsidRDefault="00983789" w:rsidP="00983789">
                        <w:pPr>
                          <w:pStyle w:val="BodyText"/>
                        </w:pPr>
                        <w:r w:rsidRPr="00706D26">
                          <w:t> </w:t>
                        </w:r>
                        <w:permStart w:id="1805979594" w:edGrp="everyone"/>
                        <w:permEnd w:id="1805979594"/>
                      </w:p>
                    </w:tc>
                  </w:tr>
                </w:tbl>
                <w:p w14:paraId="5D5A55FF" w14:textId="77777777" w:rsidR="00983789" w:rsidRPr="00706D26" w:rsidRDefault="00983789" w:rsidP="00983789">
                  <w:pPr>
                    <w:pStyle w:val="BodyText"/>
                  </w:pPr>
                  <w:r w:rsidRPr="00706D26">
                    <w:rPr>
                      <w:b/>
                      <w:bCs/>
                    </w:rPr>
                    <w:t>Yes</w:t>
                  </w:r>
                </w:p>
              </w:tc>
              <w:tc>
                <w:tcPr>
                  <w:tcW w:w="50" w:type="pct"/>
                  <w:vAlign w:val="center"/>
                  <w:hideMark/>
                </w:tcPr>
                <w:p w14:paraId="6DA1F080"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BB4D728"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9448AC" w14:textId="77777777" w:rsidR="00983789" w:rsidRPr="00706D26" w:rsidRDefault="00983789" w:rsidP="00983789">
                        <w:pPr>
                          <w:pStyle w:val="BodyText"/>
                        </w:pPr>
                        <w:permStart w:id="985613197" w:edGrp="everyone"/>
                        <w:permEnd w:id="985613197"/>
                        <w:r w:rsidRPr="00706D26">
                          <w:t> </w:t>
                        </w:r>
                      </w:p>
                    </w:tc>
                  </w:tr>
                </w:tbl>
                <w:p w14:paraId="13AF104C" w14:textId="77777777" w:rsidR="00983789" w:rsidRPr="00706D26" w:rsidRDefault="00983789" w:rsidP="00983789">
                  <w:pPr>
                    <w:pStyle w:val="BodyText"/>
                  </w:pPr>
                  <w:r w:rsidRPr="00706D26">
                    <w:rPr>
                      <w:b/>
                      <w:bCs/>
                    </w:rPr>
                    <w:t>No</w:t>
                  </w:r>
                </w:p>
              </w:tc>
            </w:tr>
          </w:tbl>
          <w:p w14:paraId="28EE4F22" w14:textId="77777777" w:rsidR="00983789" w:rsidRPr="00706D26" w:rsidRDefault="00983789" w:rsidP="00983789">
            <w:pPr>
              <w:pStyle w:val="BodyText"/>
            </w:pPr>
          </w:p>
        </w:tc>
      </w:tr>
      <w:tr w:rsidR="00983789" w:rsidRPr="00706D26" w14:paraId="2491DC8C"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1B4544E5" w14:textId="77777777" w:rsidR="00983789" w:rsidRPr="00706D26" w:rsidRDefault="00983789" w:rsidP="00983789">
            <w:pPr>
              <w:pStyle w:val="BodyText"/>
            </w:pPr>
            <w:r w:rsidRPr="00706D26">
              <w:rPr>
                <w:b/>
                <w:bCs/>
              </w:rPr>
              <w:t>35</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D9084EC" w14:textId="77777777" w:rsidTr="00983789">
              <w:trPr>
                <w:tblCellSpacing w:w="0" w:type="dxa"/>
              </w:trPr>
              <w:tc>
                <w:tcPr>
                  <w:tcW w:w="0" w:type="auto"/>
                  <w:vAlign w:val="center"/>
                  <w:hideMark/>
                </w:tcPr>
                <w:p w14:paraId="4B70C135" w14:textId="77777777" w:rsidR="00983789" w:rsidRPr="00706D26" w:rsidRDefault="00983789" w:rsidP="00983789">
                  <w:pPr>
                    <w:pStyle w:val="BodyText"/>
                  </w:pPr>
                  <w:r w:rsidRPr="00706D26">
                    <w:t>Have you ever had problems with any of your joints, back or neck, including hypermobility?</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39BF1A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B0FB0D" w14:textId="77777777" w:rsidR="00983789" w:rsidRPr="00706D26" w:rsidRDefault="00983789" w:rsidP="00983789">
                        <w:pPr>
                          <w:pStyle w:val="BodyText"/>
                        </w:pPr>
                        <w:r w:rsidRPr="00706D26">
                          <w:t> </w:t>
                        </w:r>
                        <w:permStart w:id="1251677129" w:edGrp="everyone"/>
                        <w:permEnd w:id="1251677129"/>
                      </w:p>
                    </w:tc>
                  </w:tr>
                </w:tbl>
                <w:p w14:paraId="1093260F" w14:textId="77777777" w:rsidR="00983789" w:rsidRPr="00706D26" w:rsidRDefault="00983789" w:rsidP="00983789">
                  <w:pPr>
                    <w:pStyle w:val="BodyText"/>
                  </w:pPr>
                  <w:r w:rsidRPr="00706D26">
                    <w:rPr>
                      <w:b/>
                      <w:bCs/>
                    </w:rPr>
                    <w:t>Yes</w:t>
                  </w:r>
                </w:p>
              </w:tc>
              <w:tc>
                <w:tcPr>
                  <w:tcW w:w="50" w:type="pct"/>
                  <w:vAlign w:val="center"/>
                  <w:hideMark/>
                </w:tcPr>
                <w:p w14:paraId="7827C75E"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3F4928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184AA6" w14:textId="77777777" w:rsidR="00983789" w:rsidRPr="00706D26" w:rsidRDefault="00983789" w:rsidP="00983789">
                        <w:pPr>
                          <w:pStyle w:val="BodyText"/>
                        </w:pPr>
                        <w:r w:rsidRPr="00706D26">
                          <w:t> </w:t>
                        </w:r>
                        <w:permStart w:id="457638531" w:edGrp="everyone"/>
                        <w:permEnd w:id="457638531"/>
                      </w:p>
                    </w:tc>
                  </w:tr>
                </w:tbl>
                <w:p w14:paraId="78A719AA" w14:textId="77777777" w:rsidR="00983789" w:rsidRPr="00706D26" w:rsidRDefault="00983789" w:rsidP="00983789">
                  <w:pPr>
                    <w:pStyle w:val="BodyText"/>
                  </w:pPr>
                  <w:r w:rsidRPr="00706D26">
                    <w:rPr>
                      <w:b/>
                      <w:bCs/>
                    </w:rPr>
                    <w:t>No</w:t>
                  </w:r>
                </w:p>
              </w:tc>
            </w:tr>
          </w:tbl>
          <w:p w14:paraId="6C481671" w14:textId="77777777" w:rsidR="00983789" w:rsidRPr="00706D26" w:rsidRDefault="00983789" w:rsidP="00983789">
            <w:pPr>
              <w:pStyle w:val="BodyText"/>
            </w:pPr>
          </w:p>
        </w:tc>
      </w:tr>
      <w:tr w:rsidR="00983789" w:rsidRPr="00706D26" w14:paraId="36384F3F"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0AC6A521" w14:textId="77777777" w:rsidR="00983789" w:rsidRPr="00706D26" w:rsidRDefault="00983789" w:rsidP="00983789">
            <w:pPr>
              <w:pStyle w:val="BodyText"/>
              <w:rPr>
                <w:b/>
              </w:rPr>
            </w:pPr>
            <w:r w:rsidRPr="00706D26">
              <w:rPr>
                <w:b/>
              </w:rPr>
              <w:t>36</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3320167" w14:textId="77777777" w:rsidTr="00983789">
              <w:trPr>
                <w:tblCellSpacing w:w="0" w:type="dxa"/>
              </w:trPr>
              <w:tc>
                <w:tcPr>
                  <w:tcW w:w="0" w:type="auto"/>
                  <w:vAlign w:val="center"/>
                  <w:hideMark/>
                </w:tcPr>
                <w:p w14:paraId="01B9944C" w14:textId="7451FB47" w:rsidR="00983789" w:rsidRPr="00706D26" w:rsidRDefault="00983789" w:rsidP="00983789">
                  <w:pPr>
                    <w:pStyle w:val="BodyText"/>
                  </w:pPr>
                  <w:r w:rsidRPr="00706D26">
                    <w:t xml:space="preserve">Have you ever consulted an orthopaedic surgeon, rheumatologist, chiropractor, </w:t>
                  </w:r>
                  <w:r w:rsidR="00813D28" w:rsidRPr="00706D26">
                    <w:t>osteopath,</w:t>
                  </w:r>
                  <w:r w:rsidRPr="00706D26">
                    <w:t xml:space="preserve"> or physiotherapist?</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C708C7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7AC8A7" w14:textId="77777777" w:rsidR="00983789" w:rsidRPr="00706D26" w:rsidRDefault="00983789" w:rsidP="00983789">
                        <w:pPr>
                          <w:pStyle w:val="BodyText"/>
                        </w:pPr>
                        <w:r w:rsidRPr="00706D26">
                          <w:t> </w:t>
                        </w:r>
                        <w:permStart w:id="1408310268" w:edGrp="everyone"/>
                        <w:permEnd w:id="1408310268"/>
                      </w:p>
                    </w:tc>
                  </w:tr>
                </w:tbl>
                <w:p w14:paraId="14CA250D" w14:textId="77777777" w:rsidR="00983789" w:rsidRPr="00706D26" w:rsidRDefault="00983789" w:rsidP="00983789">
                  <w:pPr>
                    <w:pStyle w:val="BodyText"/>
                  </w:pPr>
                  <w:r w:rsidRPr="00706D26">
                    <w:rPr>
                      <w:b/>
                      <w:bCs/>
                    </w:rPr>
                    <w:t>Yes</w:t>
                  </w:r>
                </w:p>
              </w:tc>
              <w:tc>
                <w:tcPr>
                  <w:tcW w:w="50" w:type="pct"/>
                  <w:vAlign w:val="center"/>
                  <w:hideMark/>
                </w:tcPr>
                <w:p w14:paraId="29FC1973"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430D3A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690D52" w14:textId="77777777" w:rsidR="00983789" w:rsidRPr="00706D26" w:rsidRDefault="00983789" w:rsidP="00983789">
                        <w:pPr>
                          <w:pStyle w:val="BodyText"/>
                        </w:pPr>
                        <w:r w:rsidRPr="00706D26">
                          <w:t> </w:t>
                        </w:r>
                        <w:permStart w:id="1909210859" w:edGrp="everyone"/>
                        <w:permEnd w:id="1909210859"/>
                      </w:p>
                    </w:tc>
                  </w:tr>
                </w:tbl>
                <w:p w14:paraId="0033EDAF" w14:textId="77777777" w:rsidR="00983789" w:rsidRPr="00706D26" w:rsidRDefault="00983789" w:rsidP="00983789">
                  <w:pPr>
                    <w:pStyle w:val="BodyText"/>
                  </w:pPr>
                  <w:r w:rsidRPr="00706D26">
                    <w:rPr>
                      <w:b/>
                      <w:bCs/>
                    </w:rPr>
                    <w:t>No</w:t>
                  </w:r>
                </w:p>
              </w:tc>
            </w:tr>
          </w:tbl>
          <w:p w14:paraId="106CBA6B" w14:textId="77777777" w:rsidR="00983789" w:rsidRPr="00706D26" w:rsidRDefault="00983789" w:rsidP="00983789">
            <w:pPr>
              <w:pStyle w:val="BodyText"/>
            </w:pPr>
          </w:p>
        </w:tc>
      </w:tr>
      <w:tr w:rsidR="00983789" w:rsidRPr="00706D26" w14:paraId="220A06D8"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2944FC74" w14:textId="77777777" w:rsidR="00983789" w:rsidRPr="00706D26" w:rsidRDefault="00983789" w:rsidP="00983789">
            <w:pPr>
              <w:pStyle w:val="BodyText"/>
              <w:rPr>
                <w:b/>
              </w:rPr>
            </w:pPr>
            <w:r w:rsidRPr="00706D26">
              <w:rPr>
                <w:b/>
              </w:rPr>
              <w:t>37</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65A146B" w14:textId="77777777" w:rsidTr="00983789">
              <w:trPr>
                <w:tblCellSpacing w:w="0" w:type="dxa"/>
              </w:trPr>
              <w:tc>
                <w:tcPr>
                  <w:tcW w:w="0" w:type="auto"/>
                  <w:vAlign w:val="center"/>
                  <w:hideMark/>
                </w:tcPr>
                <w:p w14:paraId="5695BC71" w14:textId="77777777" w:rsidR="00983789" w:rsidRPr="00706D26" w:rsidRDefault="00983789" w:rsidP="00983789">
                  <w:pPr>
                    <w:pStyle w:val="BodyText"/>
                  </w:pPr>
                  <w:r w:rsidRPr="00706D26">
                    <w:t>Have you had any operations or surgical procedures?</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AFC2CC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6B0DC5" w14:textId="77777777" w:rsidR="00983789" w:rsidRPr="00706D26" w:rsidRDefault="00983789" w:rsidP="00983789">
                        <w:pPr>
                          <w:pStyle w:val="BodyText"/>
                        </w:pPr>
                        <w:r w:rsidRPr="00706D26">
                          <w:t> </w:t>
                        </w:r>
                        <w:permStart w:id="731400454" w:edGrp="everyone"/>
                        <w:permEnd w:id="731400454"/>
                      </w:p>
                    </w:tc>
                  </w:tr>
                </w:tbl>
                <w:p w14:paraId="274EFC47" w14:textId="77777777" w:rsidR="00983789" w:rsidRPr="00706D26" w:rsidRDefault="00983789" w:rsidP="00983789">
                  <w:pPr>
                    <w:pStyle w:val="BodyText"/>
                  </w:pPr>
                  <w:r w:rsidRPr="00706D26">
                    <w:rPr>
                      <w:b/>
                      <w:bCs/>
                    </w:rPr>
                    <w:t>Yes</w:t>
                  </w:r>
                </w:p>
              </w:tc>
              <w:tc>
                <w:tcPr>
                  <w:tcW w:w="50" w:type="pct"/>
                  <w:vAlign w:val="center"/>
                  <w:hideMark/>
                </w:tcPr>
                <w:p w14:paraId="1C3100CB"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1DAE7F9"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F82CC9" w14:textId="77777777" w:rsidR="00983789" w:rsidRPr="00706D26" w:rsidRDefault="00983789" w:rsidP="00983789">
                        <w:pPr>
                          <w:pStyle w:val="BodyText"/>
                        </w:pPr>
                        <w:r w:rsidRPr="00706D26">
                          <w:t> </w:t>
                        </w:r>
                        <w:permStart w:id="361964389" w:edGrp="everyone"/>
                        <w:permEnd w:id="361964389"/>
                      </w:p>
                    </w:tc>
                  </w:tr>
                </w:tbl>
                <w:p w14:paraId="360203D7" w14:textId="77777777" w:rsidR="00983789" w:rsidRPr="00706D26" w:rsidRDefault="00983789" w:rsidP="00983789">
                  <w:pPr>
                    <w:pStyle w:val="BodyText"/>
                  </w:pPr>
                  <w:r w:rsidRPr="00706D26">
                    <w:rPr>
                      <w:b/>
                      <w:bCs/>
                    </w:rPr>
                    <w:t>No</w:t>
                  </w:r>
                </w:p>
              </w:tc>
            </w:tr>
          </w:tbl>
          <w:p w14:paraId="48CE0105" w14:textId="77777777" w:rsidR="00983789" w:rsidRPr="00706D26" w:rsidRDefault="00983789" w:rsidP="00983789">
            <w:pPr>
              <w:pStyle w:val="BodyText"/>
            </w:pPr>
          </w:p>
        </w:tc>
      </w:tr>
      <w:tr w:rsidR="00983789" w:rsidRPr="00706D26" w14:paraId="2E6B410F"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75B540C4" w14:textId="77777777" w:rsidR="00983789" w:rsidRPr="00706D26" w:rsidRDefault="00983789" w:rsidP="00983789">
            <w:pPr>
              <w:pStyle w:val="BodyText"/>
            </w:pPr>
            <w:r w:rsidRPr="00706D26">
              <w:rPr>
                <w:b/>
                <w:bCs/>
              </w:rPr>
              <w:t>38</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152B5F25" w14:textId="77777777" w:rsidTr="00983789">
              <w:trPr>
                <w:tblCellSpacing w:w="0" w:type="dxa"/>
              </w:trPr>
              <w:tc>
                <w:tcPr>
                  <w:tcW w:w="0" w:type="auto"/>
                  <w:vAlign w:val="center"/>
                  <w:hideMark/>
                </w:tcPr>
                <w:p w14:paraId="4582972A" w14:textId="771F4C04" w:rsidR="00983789" w:rsidRPr="00706D26" w:rsidRDefault="00983789" w:rsidP="00983789">
                  <w:pPr>
                    <w:pStyle w:val="BodyText"/>
                  </w:pPr>
                  <w:r w:rsidRPr="00706D26">
                    <w:t xml:space="preserve">Have you ever been told by a doctor, therapist, </w:t>
                  </w:r>
                  <w:r w:rsidR="00813D28" w:rsidRPr="00706D26">
                    <w:t>counsellor,</w:t>
                  </w:r>
                  <w:r w:rsidRPr="00706D26">
                    <w:t xml:space="preserve"> or mental health nurse that you suffer, or have suffered from, anxiety, depression, bipolar illness, schizophrenia or personality disorder, or any other mental health condition?</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D6CDD6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EDF8C1" w14:textId="77777777" w:rsidR="00983789" w:rsidRPr="00706D26" w:rsidRDefault="00983789" w:rsidP="00983789">
                        <w:pPr>
                          <w:pStyle w:val="BodyText"/>
                        </w:pPr>
                        <w:r w:rsidRPr="00706D26">
                          <w:t> </w:t>
                        </w:r>
                        <w:permStart w:id="1829464083" w:edGrp="everyone"/>
                        <w:permEnd w:id="1829464083"/>
                      </w:p>
                    </w:tc>
                  </w:tr>
                </w:tbl>
                <w:p w14:paraId="04778C39" w14:textId="77777777" w:rsidR="00983789" w:rsidRPr="00706D26" w:rsidRDefault="00983789" w:rsidP="00983789">
                  <w:pPr>
                    <w:pStyle w:val="BodyText"/>
                  </w:pPr>
                  <w:r w:rsidRPr="00706D26">
                    <w:rPr>
                      <w:b/>
                      <w:bCs/>
                    </w:rPr>
                    <w:t>Yes</w:t>
                  </w:r>
                </w:p>
              </w:tc>
              <w:tc>
                <w:tcPr>
                  <w:tcW w:w="50" w:type="pct"/>
                  <w:vAlign w:val="center"/>
                  <w:hideMark/>
                </w:tcPr>
                <w:p w14:paraId="794B104A"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BE3355C" w14:textId="77777777" w:rsidTr="00785A69">
                    <w:trPr>
                      <w:trHeight w:val="53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BCDFD1" w14:textId="567D3106" w:rsidR="00983789" w:rsidRPr="00706D26" w:rsidRDefault="00983789" w:rsidP="00FA50FF">
                        <w:pPr>
                          <w:pStyle w:val="BodyText"/>
                        </w:pPr>
                        <w:permStart w:id="1984105208" w:edGrp="everyone"/>
                        <w:permEnd w:id="1984105208"/>
                      </w:p>
                    </w:tc>
                  </w:tr>
                </w:tbl>
                <w:p w14:paraId="7682DB7E" w14:textId="77777777" w:rsidR="00983789" w:rsidRPr="00706D26" w:rsidRDefault="00983789" w:rsidP="00FA50FF">
                  <w:pPr>
                    <w:pStyle w:val="BodyText"/>
                  </w:pPr>
                  <w:r w:rsidRPr="00706D26">
                    <w:rPr>
                      <w:b/>
                      <w:bCs/>
                    </w:rPr>
                    <w:t>No</w:t>
                  </w:r>
                </w:p>
              </w:tc>
            </w:tr>
          </w:tbl>
          <w:p w14:paraId="3BEDD759" w14:textId="77777777" w:rsidR="00983789" w:rsidRPr="00706D26" w:rsidRDefault="00983789" w:rsidP="00983789">
            <w:pPr>
              <w:pStyle w:val="BodyText"/>
            </w:pPr>
          </w:p>
        </w:tc>
      </w:tr>
      <w:tr w:rsidR="00983789" w:rsidRPr="00706D26" w14:paraId="40759AC1"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63AB9A1D" w14:textId="77777777" w:rsidR="00983789" w:rsidRPr="00706D26" w:rsidRDefault="00983789" w:rsidP="00983789">
            <w:pPr>
              <w:pStyle w:val="BodyText"/>
            </w:pPr>
            <w:r w:rsidRPr="00706D26">
              <w:rPr>
                <w:b/>
                <w:bCs/>
              </w:rPr>
              <w:t>39</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290BF40E" w14:textId="77777777" w:rsidTr="00983789">
              <w:trPr>
                <w:tblCellSpacing w:w="0" w:type="dxa"/>
              </w:trPr>
              <w:tc>
                <w:tcPr>
                  <w:tcW w:w="0" w:type="auto"/>
                  <w:vAlign w:val="center"/>
                  <w:hideMark/>
                </w:tcPr>
                <w:p w14:paraId="4944372E" w14:textId="77777777" w:rsidR="00983789" w:rsidRPr="00706D26" w:rsidRDefault="00983789" w:rsidP="00983789">
                  <w:pPr>
                    <w:pStyle w:val="BodyText"/>
                  </w:pPr>
                  <w:r w:rsidRPr="00706D26">
                    <w:t>Have you ever been diagnosed with post-traumatic stress disorder (PTSD)?</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DD9CEC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05C816" w14:textId="77777777" w:rsidR="00983789" w:rsidRPr="00706D26" w:rsidRDefault="00983789" w:rsidP="00983789">
                        <w:pPr>
                          <w:pStyle w:val="BodyText"/>
                        </w:pPr>
                        <w:r w:rsidRPr="00706D26">
                          <w:t> </w:t>
                        </w:r>
                        <w:permStart w:id="353203204" w:edGrp="everyone"/>
                        <w:permEnd w:id="353203204"/>
                      </w:p>
                    </w:tc>
                  </w:tr>
                </w:tbl>
                <w:p w14:paraId="37DF945F" w14:textId="77777777" w:rsidR="00983789" w:rsidRPr="00706D26" w:rsidRDefault="00983789" w:rsidP="00983789">
                  <w:pPr>
                    <w:pStyle w:val="BodyText"/>
                  </w:pPr>
                  <w:r w:rsidRPr="00706D26">
                    <w:rPr>
                      <w:b/>
                      <w:bCs/>
                    </w:rPr>
                    <w:t>Yes</w:t>
                  </w:r>
                </w:p>
              </w:tc>
              <w:tc>
                <w:tcPr>
                  <w:tcW w:w="50" w:type="pct"/>
                  <w:vAlign w:val="center"/>
                  <w:hideMark/>
                </w:tcPr>
                <w:p w14:paraId="174BCAB2"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440FC6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ABBB65" w14:textId="77777777" w:rsidR="00983789" w:rsidRPr="00706D26" w:rsidRDefault="00983789" w:rsidP="00983789">
                        <w:pPr>
                          <w:pStyle w:val="BodyText"/>
                        </w:pPr>
                        <w:r w:rsidRPr="00706D26">
                          <w:t> </w:t>
                        </w:r>
                        <w:permStart w:id="675047825" w:edGrp="everyone"/>
                        <w:permEnd w:id="675047825"/>
                      </w:p>
                    </w:tc>
                  </w:tr>
                </w:tbl>
                <w:p w14:paraId="0C1F54FC" w14:textId="77777777" w:rsidR="00983789" w:rsidRPr="00706D26" w:rsidRDefault="00983789" w:rsidP="00983789">
                  <w:pPr>
                    <w:pStyle w:val="BodyText"/>
                  </w:pPr>
                  <w:r w:rsidRPr="00706D26">
                    <w:rPr>
                      <w:b/>
                      <w:bCs/>
                    </w:rPr>
                    <w:t>No</w:t>
                  </w:r>
                </w:p>
              </w:tc>
            </w:tr>
          </w:tbl>
          <w:p w14:paraId="4A9E92E1" w14:textId="77777777" w:rsidR="00983789" w:rsidRPr="00706D26" w:rsidRDefault="00983789" w:rsidP="00983789">
            <w:pPr>
              <w:pStyle w:val="BodyText"/>
            </w:pPr>
          </w:p>
        </w:tc>
      </w:tr>
      <w:tr w:rsidR="00983789" w:rsidRPr="00706D26" w14:paraId="4F573D66"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7ABEAFDB" w14:textId="77777777" w:rsidR="00983789" w:rsidRPr="00706D26" w:rsidRDefault="00983789" w:rsidP="00983789">
            <w:pPr>
              <w:pStyle w:val="BodyText"/>
            </w:pPr>
            <w:r w:rsidRPr="00706D26">
              <w:rPr>
                <w:b/>
                <w:bCs/>
              </w:rPr>
              <w:t>40</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F63B122" w14:textId="77777777" w:rsidTr="00983789">
              <w:trPr>
                <w:tblCellSpacing w:w="0" w:type="dxa"/>
              </w:trPr>
              <w:tc>
                <w:tcPr>
                  <w:tcW w:w="0" w:type="auto"/>
                  <w:vAlign w:val="center"/>
                  <w:hideMark/>
                </w:tcPr>
                <w:p w14:paraId="006D6B49" w14:textId="77777777" w:rsidR="00983789" w:rsidRPr="00706D26" w:rsidRDefault="00983789" w:rsidP="00983789">
                  <w:pPr>
                    <w:pStyle w:val="BodyText"/>
                  </w:pPr>
                  <w:r w:rsidRPr="00706D26">
                    <w:t>Have you ever been told that you have an eating disorder?</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58D5D35"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B9736A" w14:textId="77777777" w:rsidR="00983789" w:rsidRPr="00706D26" w:rsidRDefault="00983789" w:rsidP="00983789">
                        <w:pPr>
                          <w:pStyle w:val="BodyText"/>
                        </w:pPr>
                        <w:r w:rsidRPr="00706D26">
                          <w:t> </w:t>
                        </w:r>
                        <w:permStart w:id="1723743792" w:edGrp="everyone"/>
                        <w:permEnd w:id="1723743792"/>
                      </w:p>
                    </w:tc>
                  </w:tr>
                </w:tbl>
                <w:p w14:paraId="7B3DAC54" w14:textId="77777777" w:rsidR="00983789" w:rsidRPr="00706D26" w:rsidRDefault="00983789" w:rsidP="00983789">
                  <w:pPr>
                    <w:pStyle w:val="BodyText"/>
                  </w:pPr>
                  <w:r w:rsidRPr="00706D26">
                    <w:rPr>
                      <w:b/>
                      <w:bCs/>
                    </w:rPr>
                    <w:t>Yes</w:t>
                  </w:r>
                </w:p>
              </w:tc>
              <w:tc>
                <w:tcPr>
                  <w:tcW w:w="50" w:type="pct"/>
                  <w:vAlign w:val="center"/>
                  <w:hideMark/>
                </w:tcPr>
                <w:p w14:paraId="0808FD98"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D80520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F5530F" w14:textId="77777777" w:rsidR="00983789" w:rsidRPr="00706D26" w:rsidRDefault="00983789" w:rsidP="00983789">
                        <w:pPr>
                          <w:pStyle w:val="BodyText"/>
                        </w:pPr>
                        <w:r w:rsidRPr="00706D26">
                          <w:t> </w:t>
                        </w:r>
                        <w:permStart w:id="243361108" w:edGrp="everyone"/>
                        <w:permEnd w:id="243361108"/>
                      </w:p>
                    </w:tc>
                  </w:tr>
                </w:tbl>
                <w:p w14:paraId="6ED869E7" w14:textId="77777777" w:rsidR="00983789" w:rsidRPr="00706D26" w:rsidRDefault="00983789" w:rsidP="00983789">
                  <w:pPr>
                    <w:pStyle w:val="BodyText"/>
                  </w:pPr>
                  <w:r w:rsidRPr="00706D26">
                    <w:rPr>
                      <w:b/>
                      <w:bCs/>
                    </w:rPr>
                    <w:t>No</w:t>
                  </w:r>
                </w:p>
              </w:tc>
            </w:tr>
          </w:tbl>
          <w:p w14:paraId="2E8F6D0C" w14:textId="77777777" w:rsidR="00983789" w:rsidRPr="00706D26" w:rsidRDefault="00983789" w:rsidP="00983789">
            <w:pPr>
              <w:pStyle w:val="BodyText"/>
            </w:pPr>
          </w:p>
        </w:tc>
      </w:tr>
      <w:tr w:rsidR="00983789" w:rsidRPr="00706D26" w14:paraId="7BF68275"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60DB5C4D" w14:textId="77777777" w:rsidR="00983789" w:rsidRPr="00706D26" w:rsidRDefault="00983789" w:rsidP="00983789">
            <w:pPr>
              <w:pStyle w:val="BodyText"/>
            </w:pPr>
            <w:r w:rsidRPr="00706D26">
              <w:rPr>
                <w:b/>
                <w:bCs/>
              </w:rPr>
              <w:t>41</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EF690E0" w14:textId="77777777" w:rsidTr="00983789">
              <w:trPr>
                <w:tblCellSpacing w:w="0" w:type="dxa"/>
              </w:trPr>
              <w:tc>
                <w:tcPr>
                  <w:tcW w:w="0" w:type="auto"/>
                  <w:vAlign w:val="center"/>
                  <w:hideMark/>
                </w:tcPr>
                <w:p w14:paraId="5A70E58A" w14:textId="77777777" w:rsidR="00983789" w:rsidRPr="00706D26" w:rsidRDefault="00983789" w:rsidP="00983789">
                  <w:pPr>
                    <w:pStyle w:val="BodyText"/>
                  </w:pPr>
                  <w:r w:rsidRPr="00706D26">
                    <w:t>Have you ever self-harmed?</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9C83B7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22CABB" w14:textId="77777777" w:rsidR="00983789" w:rsidRPr="00706D26" w:rsidRDefault="00983789" w:rsidP="00983789">
                        <w:pPr>
                          <w:pStyle w:val="BodyText"/>
                        </w:pPr>
                        <w:r w:rsidRPr="00706D26">
                          <w:t> </w:t>
                        </w:r>
                        <w:permStart w:id="860708701" w:edGrp="everyone"/>
                        <w:permEnd w:id="860708701"/>
                      </w:p>
                    </w:tc>
                  </w:tr>
                </w:tbl>
                <w:p w14:paraId="019EA578" w14:textId="77777777" w:rsidR="00983789" w:rsidRPr="00706D26" w:rsidRDefault="00983789" w:rsidP="00983789">
                  <w:pPr>
                    <w:pStyle w:val="BodyText"/>
                  </w:pPr>
                  <w:r w:rsidRPr="00706D26">
                    <w:rPr>
                      <w:b/>
                      <w:bCs/>
                    </w:rPr>
                    <w:t>Yes</w:t>
                  </w:r>
                </w:p>
              </w:tc>
              <w:tc>
                <w:tcPr>
                  <w:tcW w:w="50" w:type="pct"/>
                  <w:vAlign w:val="center"/>
                  <w:hideMark/>
                </w:tcPr>
                <w:p w14:paraId="3E3EA085"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E420BD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A0E371" w14:textId="77777777" w:rsidR="00983789" w:rsidRPr="00706D26" w:rsidRDefault="00983789" w:rsidP="00983789">
                        <w:pPr>
                          <w:pStyle w:val="BodyText"/>
                        </w:pPr>
                        <w:r w:rsidRPr="00706D26">
                          <w:t> </w:t>
                        </w:r>
                        <w:permStart w:id="1373199551" w:edGrp="everyone"/>
                        <w:permEnd w:id="1373199551"/>
                      </w:p>
                    </w:tc>
                  </w:tr>
                </w:tbl>
                <w:p w14:paraId="56CC1961" w14:textId="77777777" w:rsidR="00983789" w:rsidRPr="00706D26" w:rsidRDefault="00983789" w:rsidP="00983789">
                  <w:pPr>
                    <w:pStyle w:val="BodyText"/>
                  </w:pPr>
                  <w:r w:rsidRPr="00706D26">
                    <w:rPr>
                      <w:b/>
                      <w:bCs/>
                    </w:rPr>
                    <w:t>No</w:t>
                  </w:r>
                </w:p>
              </w:tc>
            </w:tr>
          </w:tbl>
          <w:p w14:paraId="0420DE22" w14:textId="77777777" w:rsidR="00983789" w:rsidRPr="00706D26" w:rsidRDefault="00983789" w:rsidP="00983789">
            <w:pPr>
              <w:pStyle w:val="BodyText"/>
            </w:pPr>
          </w:p>
        </w:tc>
      </w:tr>
      <w:tr w:rsidR="00983789" w:rsidRPr="00706D26" w14:paraId="19C17199"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3AF7C6FA" w14:textId="77777777" w:rsidR="00983789" w:rsidRPr="00706D26" w:rsidRDefault="00983789" w:rsidP="00983789">
            <w:pPr>
              <w:pStyle w:val="BodyText"/>
            </w:pPr>
            <w:r w:rsidRPr="00706D26">
              <w:rPr>
                <w:b/>
                <w:bCs/>
              </w:rPr>
              <w:t>42</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432B6627" w14:textId="77777777" w:rsidTr="00983789">
              <w:trPr>
                <w:tblCellSpacing w:w="0" w:type="dxa"/>
              </w:trPr>
              <w:tc>
                <w:tcPr>
                  <w:tcW w:w="0" w:type="auto"/>
                  <w:vAlign w:val="center"/>
                  <w:hideMark/>
                </w:tcPr>
                <w:p w14:paraId="4E99440E" w14:textId="77777777" w:rsidR="00983789" w:rsidRPr="00706D26" w:rsidRDefault="00983789" w:rsidP="00983789">
                  <w:pPr>
                    <w:pStyle w:val="BodyText"/>
                  </w:pPr>
                  <w:r w:rsidRPr="00706D26">
                    <w:t>Have you ever attempted to take your own life?</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04E4CB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D4A1C1" w14:textId="77777777" w:rsidR="00983789" w:rsidRPr="00706D26" w:rsidRDefault="00983789" w:rsidP="00983789">
                        <w:pPr>
                          <w:pStyle w:val="BodyText"/>
                        </w:pPr>
                        <w:r w:rsidRPr="00706D26">
                          <w:t> </w:t>
                        </w:r>
                        <w:permStart w:id="186599632" w:edGrp="everyone"/>
                        <w:permEnd w:id="186599632"/>
                      </w:p>
                    </w:tc>
                  </w:tr>
                </w:tbl>
                <w:p w14:paraId="16E10B81" w14:textId="77777777" w:rsidR="00983789" w:rsidRPr="00706D26" w:rsidRDefault="00983789" w:rsidP="00983789">
                  <w:pPr>
                    <w:pStyle w:val="BodyText"/>
                  </w:pPr>
                  <w:r w:rsidRPr="00706D26">
                    <w:rPr>
                      <w:b/>
                      <w:bCs/>
                    </w:rPr>
                    <w:t>Yes</w:t>
                  </w:r>
                </w:p>
              </w:tc>
              <w:tc>
                <w:tcPr>
                  <w:tcW w:w="50" w:type="pct"/>
                  <w:vAlign w:val="center"/>
                  <w:hideMark/>
                </w:tcPr>
                <w:p w14:paraId="5283083D"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35681D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DFE4BB" w14:textId="77777777" w:rsidR="00983789" w:rsidRPr="00706D26" w:rsidRDefault="00983789" w:rsidP="00983789">
                        <w:pPr>
                          <w:pStyle w:val="BodyText"/>
                        </w:pPr>
                        <w:permStart w:id="1230055641" w:edGrp="everyone"/>
                        <w:permEnd w:id="1230055641"/>
                        <w:r w:rsidRPr="00706D26">
                          <w:t> </w:t>
                        </w:r>
                      </w:p>
                    </w:tc>
                  </w:tr>
                </w:tbl>
                <w:p w14:paraId="18C11ABC" w14:textId="77777777" w:rsidR="00983789" w:rsidRPr="00706D26" w:rsidRDefault="00983789" w:rsidP="00983789">
                  <w:pPr>
                    <w:pStyle w:val="BodyText"/>
                  </w:pPr>
                  <w:r w:rsidRPr="00706D26">
                    <w:rPr>
                      <w:b/>
                      <w:bCs/>
                    </w:rPr>
                    <w:t>No</w:t>
                  </w:r>
                </w:p>
              </w:tc>
            </w:tr>
          </w:tbl>
          <w:p w14:paraId="72FAC76C" w14:textId="77777777" w:rsidR="00983789" w:rsidRPr="00706D26" w:rsidRDefault="00983789" w:rsidP="00983789">
            <w:pPr>
              <w:pStyle w:val="BodyText"/>
            </w:pPr>
          </w:p>
        </w:tc>
      </w:tr>
      <w:tr w:rsidR="00983789" w:rsidRPr="00706D26" w14:paraId="73FE0C58"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2D2FBBB2" w14:textId="77777777" w:rsidR="00983789" w:rsidRPr="00706D26" w:rsidRDefault="00983789" w:rsidP="00983789">
            <w:pPr>
              <w:pStyle w:val="BodyText"/>
              <w:rPr>
                <w:bCs/>
              </w:rPr>
            </w:pPr>
            <w:r w:rsidRPr="00706D26">
              <w:rPr>
                <w:b/>
                <w:bCs/>
              </w:rPr>
              <w:t>43</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F88700A" w14:textId="77777777" w:rsidTr="00983789">
              <w:trPr>
                <w:tblCellSpacing w:w="0" w:type="dxa"/>
              </w:trPr>
              <w:tc>
                <w:tcPr>
                  <w:tcW w:w="0" w:type="auto"/>
                  <w:vAlign w:val="center"/>
                  <w:hideMark/>
                </w:tcPr>
                <w:p w14:paraId="1B406F96" w14:textId="77777777" w:rsidR="00983789" w:rsidRPr="00706D26" w:rsidRDefault="00983789" w:rsidP="00983789">
                  <w:pPr>
                    <w:pStyle w:val="BodyText"/>
                  </w:pPr>
                  <w:r w:rsidRPr="00706D26">
                    <w:t>Have you used ‘recreational’ drugs, misused prescription drugs or taken any other ‘controlled’ drugs?</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AB55EC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20591C1" w14:textId="77777777" w:rsidR="00983789" w:rsidRPr="00706D26" w:rsidRDefault="00983789" w:rsidP="00983789">
                        <w:pPr>
                          <w:pStyle w:val="BodyText"/>
                        </w:pPr>
                        <w:r w:rsidRPr="00706D26">
                          <w:t> </w:t>
                        </w:r>
                        <w:permStart w:id="1741257715" w:edGrp="everyone"/>
                        <w:permEnd w:id="1741257715"/>
                      </w:p>
                    </w:tc>
                  </w:tr>
                </w:tbl>
                <w:p w14:paraId="1B028F1B" w14:textId="77777777" w:rsidR="00983789" w:rsidRPr="00706D26" w:rsidRDefault="00983789" w:rsidP="00983789">
                  <w:pPr>
                    <w:pStyle w:val="BodyText"/>
                  </w:pPr>
                  <w:r w:rsidRPr="00706D26">
                    <w:rPr>
                      <w:b/>
                      <w:bCs/>
                    </w:rPr>
                    <w:t>Yes</w:t>
                  </w:r>
                </w:p>
              </w:tc>
              <w:tc>
                <w:tcPr>
                  <w:tcW w:w="50" w:type="pct"/>
                  <w:vAlign w:val="center"/>
                  <w:hideMark/>
                </w:tcPr>
                <w:p w14:paraId="4C38ADF0"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F7B6F8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75B3B1" w14:textId="77777777" w:rsidR="00983789" w:rsidRPr="00706D26" w:rsidRDefault="00983789" w:rsidP="00983789">
                        <w:pPr>
                          <w:pStyle w:val="BodyText"/>
                        </w:pPr>
                        <w:r w:rsidRPr="00706D26">
                          <w:t> </w:t>
                        </w:r>
                        <w:permStart w:id="1374185297" w:edGrp="everyone"/>
                        <w:permEnd w:id="1374185297"/>
                      </w:p>
                    </w:tc>
                  </w:tr>
                </w:tbl>
                <w:p w14:paraId="3D729344" w14:textId="77777777" w:rsidR="00983789" w:rsidRPr="00706D26" w:rsidRDefault="00983789" w:rsidP="00983789">
                  <w:pPr>
                    <w:pStyle w:val="BodyText"/>
                  </w:pPr>
                  <w:r w:rsidRPr="00706D26">
                    <w:rPr>
                      <w:b/>
                      <w:bCs/>
                    </w:rPr>
                    <w:t>No</w:t>
                  </w:r>
                </w:p>
              </w:tc>
            </w:tr>
          </w:tbl>
          <w:p w14:paraId="603F35C1" w14:textId="77777777" w:rsidR="00983789" w:rsidRPr="00706D26" w:rsidRDefault="00983789" w:rsidP="00983789">
            <w:pPr>
              <w:pStyle w:val="BodyText"/>
            </w:pPr>
          </w:p>
        </w:tc>
      </w:tr>
      <w:tr w:rsidR="00983789" w:rsidRPr="00706D26" w14:paraId="6B43EEBA"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42C8700" w14:textId="77777777" w:rsidR="00983789" w:rsidRPr="00706D26" w:rsidRDefault="00983789" w:rsidP="00983789">
            <w:pPr>
              <w:pStyle w:val="BodyText"/>
            </w:pPr>
            <w:r w:rsidRPr="00706D26">
              <w:t xml:space="preserve">If you are functionally restricted or have </w:t>
            </w:r>
            <w:r w:rsidRPr="00706D26">
              <w:rPr>
                <w:b/>
                <w:bCs/>
              </w:rPr>
              <w:t>ANY</w:t>
            </w:r>
            <w:r w:rsidRPr="00706D26">
              <w:t xml:space="preserve"> underlying health conditions, you will need to give details in </w:t>
            </w:r>
            <w:r w:rsidRPr="00706D26">
              <w:rPr>
                <w:b/>
              </w:rPr>
              <w:t>Section 5,</w:t>
            </w:r>
            <w:r w:rsidRPr="00706D26">
              <w:t xml:space="preserve"> linking the additional information to the question number.</w:t>
            </w:r>
          </w:p>
        </w:tc>
      </w:tr>
    </w:tbl>
    <w:p w14:paraId="282A4CC8" w14:textId="77777777" w:rsidR="00983789" w:rsidRPr="00706D26" w:rsidRDefault="00983789" w:rsidP="00983789">
      <w:pPr>
        <w:pStyle w:val="BodyText"/>
        <w:rPr>
          <w:vanish/>
        </w:rPr>
      </w:pPr>
      <w:r w:rsidRPr="00706D26">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021"/>
        <w:gridCol w:w="7601"/>
      </w:tblGrid>
      <w:tr w:rsidR="00983789" w:rsidRPr="00706D26" w14:paraId="4C205053"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9D06E31" w14:textId="77777777" w:rsidR="00983789" w:rsidRPr="00706D26" w:rsidRDefault="00983789" w:rsidP="00983789">
            <w:pPr>
              <w:pStyle w:val="BodyText"/>
            </w:pPr>
            <w:r w:rsidRPr="00706D26">
              <w:rPr>
                <w:b/>
                <w:bCs/>
              </w:rPr>
              <w:t>Section 5 – Details of any restrictions and/or medical conditions</w:t>
            </w:r>
          </w:p>
        </w:tc>
      </w:tr>
      <w:tr w:rsidR="00983789" w:rsidRPr="00706D26" w14:paraId="07141B04"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EB66A2E" w14:textId="766801A0" w:rsidR="00983789" w:rsidRPr="00706D26" w:rsidRDefault="00983789" w:rsidP="00983789">
            <w:pPr>
              <w:pStyle w:val="BodyText"/>
            </w:pPr>
            <w:r w:rsidRPr="00706D26">
              <w:t>Please include date(s) of illness/conditions, frequency, duration, what treatment was given and by whom (</w:t>
            </w:r>
            <w:r w:rsidR="00813D28" w:rsidRPr="00706D26">
              <w:t>e.g.</w:t>
            </w:r>
            <w:r w:rsidRPr="00706D26">
              <w:t xml:space="preserve">, hospital/GP), whether you are still undergoing treatment or continue to be affected and length of absence from work/school (if appropriate). </w:t>
            </w:r>
            <w:r w:rsidR="00813D28" w:rsidRPr="00706D26">
              <w:t>Continue</w:t>
            </w:r>
            <w:r w:rsidRPr="00706D26">
              <w:t xml:space="preserve"> </w:t>
            </w:r>
            <w:r w:rsidR="00813D28">
              <w:t xml:space="preserve">on </w:t>
            </w:r>
            <w:r w:rsidRPr="00706D26">
              <w:t>a separate sheet if required.</w:t>
            </w:r>
          </w:p>
        </w:tc>
      </w:tr>
      <w:tr w:rsidR="00983789" w:rsidRPr="00706D26" w14:paraId="27DEB0C5" w14:textId="77777777" w:rsidTr="00983789">
        <w:trPr>
          <w:tblCellSpacing w:w="0" w:type="dxa"/>
        </w:trPr>
        <w:tc>
          <w:tcPr>
            <w:tcW w:w="1050" w:type="pct"/>
            <w:tcBorders>
              <w:top w:val="outset" w:sz="6" w:space="0" w:color="auto"/>
              <w:left w:val="outset" w:sz="6" w:space="0" w:color="auto"/>
              <w:bottom w:val="outset" w:sz="6" w:space="0" w:color="auto"/>
              <w:right w:val="outset" w:sz="6" w:space="0" w:color="auto"/>
            </w:tcBorders>
            <w:hideMark/>
          </w:tcPr>
          <w:p w14:paraId="295D13B0" w14:textId="77777777" w:rsidR="00983789" w:rsidRPr="00706D26" w:rsidRDefault="00983789" w:rsidP="00983789">
            <w:pPr>
              <w:pStyle w:val="BodyText"/>
            </w:pPr>
            <w:r w:rsidRPr="00706D26">
              <w:rPr>
                <w:b/>
                <w:bCs/>
              </w:rPr>
              <w:t xml:space="preserve">Question number </w:t>
            </w:r>
          </w:p>
        </w:tc>
        <w:tc>
          <w:tcPr>
            <w:tcW w:w="3950" w:type="pct"/>
            <w:tcBorders>
              <w:top w:val="outset" w:sz="6" w:space="0" w:color="auto"/>
              <w:left w:val="outset" w:sz="6" w:space="0" w:color="auto"/>
              <w:bottom w:val="outset" w:sz="6" w:space="0" w:color="auto"/>
              <w:right w:val="outset" w:sz="6" w:space="0" w:color="auto"/>
            </w:tcBorders>
            <w:hideMark/>
          </w:tcPr>
          <w:p w14:paraId="72C9195B" w14:textId="77777777" w:rsidR="00983789" w:rsidRPr="00706D26" w:rsidRDefault="00983789" w:rsidP="00983789">
            <w:pPr>
              <w:pStyle w:val="BodyText"/>
            </w:pPr>
            <w:r w:rsidRPr="00706D26">
              <w:rPr>
                <w:b/>
                <w:bCs/>
              </w:rPr>
              <w:t>Details</w:t>
            </w:r>
          </w:p>
        </w:tc>
      </w:tr>
      <w:tr w:rsidR="00983789" w:rsidRPr="00706D26" w14:paraId="452B4286"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5304105" w14:textId="77777777" w:rsidR="00983789" w:rsidRPr="00706D26" w:rsidRDefault="00983789" w:rsidP="00983789">
            <w:pPr>
              <w:pStyle w:val="BodyText"/>
            </w:pPr>
            <w:permStart w:id="213067141" w:edGrp="everyone" w:colFirst="0" w:colLast="0"/>
            <w:permStart w:id="216749755" w:edGrp="everyone" w:colFirst="1" w:colLast="1"/>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473B3349" w14:textId="77777777" w:rsidR="00983789" w:rsidRPr="00706D26" w:rsidRDefault="00983789" w:rsidP="00983789">
            <w:pPr>
              <w:pStyle w:val="BodyText"/>
            </w:pPr>
            <w:r w:rsidRPr="00706D26">
              <w:t> </w:t>
            </w:r>
          </w:p>
        </w:tc>
      </w:tr>
      <w:tr w:rsidR="00983789" w:rsidRPr="00706D26" w14:paraId="5963AA3F"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7A3E1B4" w14:textId="77777777" w:rsidR="00983789" w:rsidRPr="00706D26" w:rsidRDefault="00983789" w:rsidP="00983789">
            <w:pPr>
              <w:pStyle w:val="BodyText"/>
            </w:pPr>
            <w:permStart w:id="1753174477" w:edGrp="everyone" w:colFirst="0" w:colLast="0"/>
            <w:permStart w:id="747115872" w:edGrp="everyone" w:colFirst="1" w:colLast="1"/>
            <w:permEnd w:id="213067141"/>
            <w:permEnd w:id="216749755"/>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551673C2" w14:textId="77777777" w:rsidR="00983789" w:rsidRPr="00706D26" w:rsidRDefault="00983789" w:rsidP="00983789">
            <w:pPr>
              <w:pStyle w:val="BodyText"/>
            </w:pPr>
            <w:r w:rsidRPr="00706D26">
              <w:t> </w:t>
            </w:r>
          </w:p>
        </w:tc>
      </w:tr>
      <w:tr w:rsidR="00983789" w:rsidRPr="00706D26" w14:paraId="01E81BA7"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F872BBF" w14:textId="77777777" w:rsidR="00983789" w:rsidRPr="00706D26" w:rsidRDefault="00983789" w:rsidP="00983789">
            <w:pPr>
              <w:pStyle w:val="BodyText"/>
            </w:pPr>
            <w:permStart w:id="1756631163" w:edGrp="everyone" w:colFirst="0" w:colLast="0"/>
            <w:permStart w:id="1285032501" w:edGrp="everyone" w:colFirst="1" w:colLast="1"/>
            <w:permEnd w:id="1753174477"/>
            <w:permEnd w:id="747115872"/>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5FA617B3" w14:textId="77777777" w:rsidR="00983789" w:rsidRPr="00706D26" w:rsidRDefault="00983789" w:rsidP="00983789">
            <w:pPr>
              <w:pStyle w:val="BodyText"/>
            </w:pPr>
            <w:r w:rsidRPr="00706D26">
              <w:t> </w:t>
            </w:r>
          </w:p>
        </w:tc>
      </w:tr>
      <w:tr w:rsidR="00983789" w:rsidRPr="00706D26" w14:paraId="70879F77"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0797F2E" w14:textId="77777777" w:rsidR="00983789" w:rsidRPr="00706D26" w:rsidRDefault="00983789" w:rsidP="00983789">
            <w:pPr>
              <w:pStyle w:val="BodyText"/>
            </w:pPr>
            <w:permStart w:id="1639658134" w:edGrp="everyone" w:colFirst="0" w:colLast="0"/>
            <w:permStart w:id="919541091" w:edGrp="everyone" w:colFirst="1" w:colLast="1"/>
            <w:permEnd w:id="1756631163"/>
            <w:permEnd w:id="1285032501"/>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1010D352" w14:textId="77777777" w:rsidR="00983789" w:rsidRPr="00706D26" w:rsidRDefault="00983789" w:rsidP="00983789">
            <w:pPr>
              <w:pStyle w:val="BodyText"/>
            </w:pPr>
            <w:r w:rsidRPr="00706D26">
              <w:t> </w:t>
            </w:r>
          </w:p>
        </w:tc>
      </w:tr>
      <w:tr w:rsidR="00983789" w:rsidRPr="00706D26" w14:paraId="422643B1"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DFD9EA7" w14:textId="77777777" w:rsidR="00983789" w:rsidRPr="00706D26" w:rsidRDefault="00983789" w:rsidP="00983789">
            <w:pPr>
              <w:pStyle w:val="BodyText"/>
            </w:pPr>
            <w:permStart w:id="1127043839" w:edGrp="everyone" w:colFirst="0" w:colLast="0"/>
            <w:permStart w:id="1477402221" w:edGrp="everyone" w:colFirst="1" w:colLast="1"/>
            <w:permEnd w:id="1639658134"/>
            <w:permEnd w:id="919541091"/>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25BC416A" w14:textId="77777777" w:rsidR="00983789" w:rsidRPr="00706D26" w:rsidRDefault="00983789" w:rsidP="00983789">
            <w:pPr>
              <w:pStyle w:val="BodyText"/>
            </w:pPr>
            <w:r w:rsidRPr="00706D26">
              <w:t> </w:t>
            </w:r>
          </w:p>
        </w:tc>
      </w:tr>
      <w:tr w:rsidR="00983789" w:rsidRPr="00706D26" w14:paraId="2DEEF7BE"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0FFC261" w14:textId="77777777" w:rsidR="00983789" w:rsidRPr="00706D26" w:rsidRDefault="00983789" w:rsidP="00983789">
            <w:pPr>
              <w:pStyle w:val="BodyText"/>
            </w:pPr>
            <w:permStart w:id="1482522190" w:edGrp="everyone" w:colFirst="0" w:colLast="0"/>
            <w:permStart w:id="787947252" w:edGrp="everyone" w:colFirst="1" w:colLast="1"/>
            <w:permEnd w:id="1127043839"/>
            <w:permEnd w:id="1477402221"/>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7ED0DE59" w14:textId="77777777" w:rsidR="00983789" w:rsidRPr="00706D26" w:rsidRDefault="00983789" w:rsidP="00983789">
            <w:pPr>
              <w:pStyle w:val="BodyText"/>
            </w:pPr>
            <w:r w:rsidRPr="00706D26">
              <w:t> </w:t>
            </w:r>
          </w:p>
        </w:tc>
      </w:tr>
      <w:tr w:rsidR="00E41192" w:rsidRPr="00706D26" w14:paraId="5A9F85C4"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tcPr>
          <w:p w14:paraId="19CF3F91" w14:textId="77777777" w:rsidR="00E41192" w:rsidRPr="00706D26" w:rsidRDefault="00E41192" w:rsidP="00983789">
            <w:pPr>
              <w:pStyle w:val="BodyText"/>
            </w:pPr>
            <w:permStart w:id="1022194860" w:edGrp="everyone" w:colFirst="0" w:colLast="0"/>
            <w:permStart w:id="168695078" w:edGrp="everyone" w:colFirst="1" w:colLast="1"/>
            <w:permEnd w:id="1482522190"/>
            <w:permEnd w:id="787947252"/>
          </w:p>
        </w:tc>
        <w:tc>
          <w:tcPr>
            <w:tcW w:w="0" w:type="auto"/>
            <w:tcBorders>
              <w:top w:val="outset" w:sz="6" w:space="0" w:color="auto"/>
              <w:left w:val="outset" w:sz="6" w:space="0" w:color="auto"/>
              <w:bottom w:val="outset" w:sz="6" w:space="0" w:color="auto"/>
              <w:right w:val="outset" w:sz="6" w:space="0" w:color="auto"/>
            </w:tcBorders>
          </w:tcPr>
          <w:p w14:paraId="3EC65B0B" w14:textId="77777777" w:rsidR="00E41192" w:rsidRPr="00706D26" w:rsidRDefault="00E41192" w:rsidP="00983789">
            <w:pPr>
              <w:pStyle w:val="BodyText"/>
            </w:pPr>
          </w:p>
        </w:tc>
      </w:tr>
      <w:tr w:rsidR="00E41192" w:rsidRPr="00706D26" w14:paraId="64A1EC37"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tcPr>
          <w:p w14:paraId="206752D0" w14:textId="77777777" w:rsidR="00E41192" w:rsidRPr="00706D26" w:rsidRDefault="00E41192" w:rsidP="00983789">
            <w:pPr>
              <w:pStyle w:val="BodyText"/>
            </w:pPr>
            <w:permStart w:id="163281481" w:edGrp="everyone" w:colFirst="0" w:colLast="0"/>
            <w:permStart w:id="78084544" w:edGrp="everyone" w:colFirst="1" w:colLast="1"/>
            <w:permEnd w:id="1022194860"/>
            <w:permEnd w:id="168695078"/>
          </w:p>
        </w:tc>
        <w:tc>
          <w:tcPr>
            <w:tcW w:w="0" w:type="auto"/>
            <w:tcBorders>
              <w:top w:val="outset" w:sz="6" w:space="0" w:color="auto"/>
              <w:left w:val="outset" w:sz="6" w:space="0" w:color="auto"/>
              <w:bottom w:val="outset" w:sz="6" w:space="0" w:color="auto"/>
              <w:right w:val="outset" w:sz="6" w:space="0" w:color="auto"/>
            </w:tcBorders>
          </w:tcPr>
          <w:p w14:paraId="36E0AEE2" w14:textId="77777777" w:rsidR="00E41192" w:rsidRPr="00706D26" w:rsidRDefault="00E41192" w:rsidP="00983789">
            <w:pPr>
              <w:pStyle w:val="BodyText"/>
            </w:pPr>
          </w:p>
        </w:tc>
      </w:tr>
      <w:permEnd w:id="163281481"/>
      <w:permEnd w:id="78084544"/>
    </w:tbl>
    <w:p w14:paraId="4B22B0B8" w14:textId="77777777" w:rsidR="00983789" w:rsidRPr="00706D26" w:rsidRDefault="00983789" w:rsidP="00983789">
      <w:pPr>
        <w:pStyle w:val="BodyText"/>
        <w:rPr>
          <w:vanish/>
        </w:rPr>
      </w:pPr>
      <w:r w:rsidRPr="00706D26">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983789" w:rsidRPr="00706D26" w14:paraId="64CDC2F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E26873" w14:textId="77777777" w:rsidR="00983789" w:rsidRPr="00706D26" w:rsidRDefault="00983789" w:rsidP="00983789">
            <w:pPr>
              <w:pStyle w:val="BodyText"/>
            </w:pPr>
            <w:r w:rsidRPr="00706D26">
              <w:rPr>
                <w:b/>
                <w:bCs/>
              </w:rPr>
              <w:t>Section 6 – Family history</w:t>
            </w:r>
          </w:p>
        </w:tc>
      </w:tr>
      <w:tr w:rsidR="00983789" w:rsidRPr="00706D26" w14:paraId="5341C4A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707781" w14:textId="65D53AED" w:rsidR="00983789" w:rsidRPr="00706D26" w:rsidRDefault="00983789" w:rsidP="00983789">
            <w:pPr>
              <w:pStyle w:val="BodyText"/>
            </w:pPr>
            <w:r w:rsidRPr="00706D26">
              <w:t xml:space="preserve">Is there a family history of inherited medical conditions? A genetic disorder is a disease caused by changes or mutations in our DNA (genetic makeup). If conditions with a clear pattern of inheritance run in your family, you will have been told about this. Examples include cystic fibrosis, Duchenne muscular dystrophy, spinal muscular atrophy, Huntington’s chorea, Marfan or Ehlers-Danlos syndrome, polycystic kidney disease, familial </w:t>
            </w:r>
            <w:r w:rsidR="00E41192" w:rsidRPr="00706D26">
              <w:t>hypercholesterolemia</w:t>
            </w:r>
            <w:r w:rsidRPr="00706D26">
              <w:t xml:space="preserve">, sickle cell </w:t>
            </w:r>
            <w:r w:rsidR="00813D28" w:rsidRPr="00706D26">
              <w:t>disease,</w:t>
            </w:r>
            <w:r w:rsidRPr="00706D26">
              <w:t xml:space="preserve"> and haemophilia (the list is not exhaustive). Colour blindness may be inherited and is more common in males. </w:t>
            </w:r>
          </w:p>
          <w:p w14:paraId="616AA4D1" w14:textId="5BB5C1DE" w:rsidR="002F5297" w:rsidRPr="00706D26" w:rsidRDefault="00983789" w:rsidP="00983789">
            <w:pPr>
              <w:pStyle w:val="BodyText"/>
            </w:pPr>
            <w:r w:rsidRPr="00706D26">
              <w:t xml:space="preserve">Some medical conditions run in families, but the pattern of inheritance is complex. Examples include heart disease, high blood pressure, diabetes mellitus, rheumatoid </w:t>
            </w:r>
            <w:r w:rsidR="00813D28" w:rsidRPr="00706D26">
              <w:t>arthritis,</w:t>
            </w:r>
            <w:r w:rsidRPr="00706D26">
              <w:t xml:space="preserve"> or bipolar disorder </w:t>
            </w:r>
            <w:r w:rsidR="002F5297">
              <w:t>(the list is not exhaustive).</w:t>
            </w:r>
          </w:p>
        </w:tc>
      </w:tr>
      <w:tr w:rsidR="002F5297" w:rsidRPr="00706D26" w14:paraId="31C1BD3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4188A228" w14:textId="77777777" w:rsidR="002F5297" w:rsidRPr="00706D26" w:rsidRDefault="002F5297" w:rsidP="00983789">
            <w:pPr>
              <w:pStyle w:val="BodyText"/>
            </w:pPr>
            <w:permStart w:id="1579307452" w:edGrp="everyone"/>
            <w:permEnd w:id="1579307452"/>
          </w:p>
        </w:tc>
      </w:tr>
    </w:tbl>
    <w:p w14:paraId="1D216B79" w14:textId="77777777" w:rsidR="00983789" w:rsidRPr="00706D26"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811"/>
        <w:gridCol w:w="4811"/>
      </w:tblGrid>
      <w:tr w:rsidR="00983789" w:rsidRPr="00706D26" w14:paraId="4A26CC80" w14:textId="77777777" w:rsidTr="00983789">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2624B4A9" w14:textId="77777777" w:rsidR="00983789" w:rsidRPr="007153A5" w:rsidRDefault="00983789" w:rsidP="00983789">
            <w:pPr>
              <w:pStyle w:val="BodyText"/>
              <w:rPr>
                <w:b/>
                <w:bCs/>
              </w:rPr>
            </w:pPr>
            <w:r w:rsidRPr="007153A5">
              <w:rPr>
                <w:b/>
                <w:bCs/>
              </w:rPr>
              <w:t>Section 7</w:t>
            </w:r>
          </w:p>
          <w:p w14:paraId="6933779B" w14:textId="77777777" w:rsidR="00983789" w:rsidRPr="007153A5" w:rsidRDefault="00983789" w:rsidP="00983789">
            <w:pPr>
              <w:pStyle w:val="BodyText"/>
            </w:pPr>
            <w:r w:rsidRPr="007153A5">
              <w:rPr>
                <w:b/>
                <w:bCs/>
              </w:rPr>
              <w:t>Height (metres)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68068B2" w14:textId="77777777" w:rsidR="00983789" w:rsidRPr="007153A5" w:rsidRDefault="00983789" w:rsidP="00983789">
            <w:pPr>
              <w:pStyle w:val="BodyText"/>
              <w:rPr>
                <w:b/>
                <w:bCs/>
              </w:rPr>
            </w:pPr>
          </w:p>
          <w:p w14:paraId="373D6A61" w14:textId="77777777" w:rsidR="00983789" w:rsidRPr="007153A5" w:rsidRDefault="00983789" w:rsidP="00983789">
            <w:pPr>
              <w:pStyle w:val="BodyText"/>
            </w:pPr>
            <w:r w:rsidRPr="007153A5">
              <w:rPr>
                <w:b/>
                <w:bCs/>
              </w:rPr>
              <w:t>Weight (kgs)</w:t>
            </w:r>
          </w:p>
        </w:tc>
      </w:tr>
      <w:tr w:rsidR="00983789" w:rsidRPr="00706D26" w14:paraId="319C927C" w14:textId="77777777" w:rsidTr="00983789">
        <w:trPr>
          <w:trHeight w:val="60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802C5B" w14:textId="77777777" w:rsidR="00983789" w:rsidRPr="007153A5" w:rsidRDefault="00983789" w:rsidP="00983789">
            <w:pPr>
              <w:pStyle w:val="BodyText"/>
              <w:rPr>
                <w:b/>
                <w:bCs/>
              </w:rPr>
            </w:pPr>
            <w:r w:rsidRPr="007153A5">
              <w:t> </w:t>
            </w:r>
            <w:permStart w:id="1478904401" w:edGrp="everyone"/>
            <w:permEnd w:id="1478904401"/>
          </w:p>
        </w:tc>
        <w:tc>
          <w:tcPr>
            <w:tcW w:w="0" w:type="auto"/>
            <w:tcBorders>
              <w:top w:val="outset" w:sz="6" w:space="0" w:color="auto"/>
              <w:left w:val="outset" w:sz="6" w:space="0" w:color="auto"/>
              <w:bottom w:val="outset" w:sz="6" w:space="0" w:color="auto"/>
              <w:right w:val="outset" w:sz="6" w:space="0" w:color="auto"/>
            </w:tcBorders>
            <w:vAlign w:val="center"/>
            <w:hideMark/>
          </w:tcPr>
          <w:p w14:paraId="49328170" w14:textId="77777777" w:rsidR="00983789" w:rsidRPr="007153A5" w:rsidRDefault="00983789" w:rsidP="00983789">
            <w:pPr>
              <w:pStyle w:val="BodyText"/>
            </w:pPr>
            <w:r w:rsidRPr="007153A5">
              <w:t> </w:t>
            </w:r>
            <w:permStart w:id="491001821" w:edGrp="everyone"/>
            <w:permEnd w:id="491001821"/>
          </w:p>
        </w:tc>
      </w:tr>
      <w:tr w:rsidR="003325E4" w:rsidRPr="00706D26" w14:paraId="448D7489" w14:textId="77777777" w:rsidTr="00785A69">
        <w:trPr>
          <w:trHeight w:val="418"/>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05492BCC" w14:textId="77777777" w:rsidR="00FA50FF" w:rsidRDefault="003325E4" w:rsidP="00FA50FF">
            <w:pPr>
              <w:pStyle w:val="BodyText"/>
              <w:rPr>
                <w:b/>
                <w:bCs/>
              </w:rPr>
            </w:pPr>
            <w:r w:rsidRPr="007153A5">
              <w:rPr>
                <w:b/>
                <w:bCs/>
              </w:rPr>
              <w:t>Body Mass Index</w:t>
            </w:r>
          </w:p>
          <w:p w14:paraId="5EAC6EFE" w14:textId="7B12E2A8" w:rsidR="003325E4" w:rsidRPr="007153A5" w:rsidRDefault="00332276" w:rsidP="00332276">
            <w:pPr>
              <w:pStyle w:val="BodyText"/>
              <w:rPr>
                <w:b/>
                <w:bCs/>
              </w:rPr>
            </w:pPr>
            <w:r>
              <w:rPr>
                <w:b/>
                <w:bCs/>
              </w:rPr>
              <w:t xml:space="preserve">You may find this link helpful: </w:t>
            </w:r>
            <w:hyperlink r:id="rId13" w:history="1">
              <w:r>
                <w:rPr>
                  <w:rStyle w:val="Hyperlink"/>
                  <w:b/>
                  <w:bCs/>
                </w:rPr>
                <w:t>https://www.nhs.uk/health-assessment-tools/calculate-your-body-mass-index/calculate-bmi-for-adults</w:t>
              </w:r>
            </w:hyperlink>
          </w:p>
        </w:tc>
        <w:tc>
          <w:tcPr>
            <w:tcW w:w="0" w:type="auto"/>
            <w:tcBorders>
              <w:top w:val="outset" w:sz="6" w:space="0" w:color="auto"/>
              <w:left w:val="outset" w:sz="6" w:space="0" w:color="auto"/>
              <w:bottom w:val="outset" w:sz="6" w:space="0" w:color="auto"/>
              <w:right w:val="outset" w:sz="6" w:space="0" w:color="auto"/>
            </w:tcBorders>
            <w:vAlign w:val="center"/>
          </w:tcPr>
          <w:p w14:paraId="0794472F" w14:textId="77777777" w:rsidR="00785A69" w:rsidRDefault="004E69AA" w:rsidP="00983789">
            <w:pPr>
              <w:pStyle w:val="BodyText"/>
              <w:rPr>
                <w:rFonts w:ascii="Arial" w:eastAsia="Times New Roman" w:hAnsi="Arial" w:cs="Arial"/>
                <w:b/>
              </w:rPr>
            </w:pPr>
            <w:r w:rsidRPr="007153A5">
              <w:rPr>
                <w:rFonts w:ascii="Arial" w:eastAsia="Times New Roman" w:hAnsi="Arial" w:cs="Arial"/>
                <w:b/>
              </w:rPr>
              <w:t xml:space="preserve">Body fat % if BMI </w:t>
            </w:r>
            <w:r w:rsidR="00E41192" w:rsidRPr="007153A5">
              <w:rPr>
                <w:rFonts w:ascii="Arial" w:eastAsia="Times New Roman" w:hAnsi="Arial" w:cs="Arial"/>
                <w:b/>
              </w:rPr>
              <w:t xml:space="preserve">below 19 or </w:t>
            </w:r>
            <w:r w:rsidRPr="007153A5">
              <w:rPr>
                <w:rFonts w:ascii="Arial" w:eastAsia="Times New Roman" w:hAnsi="Arial" w:cs="Arial"/>
                <w:b/>
              </w:rPr>
              <w:t>above 30</w:t>
            </w:r>
          </w:p>
          <w:p w14:paraId="182AFF36" w14:textId="69875351" w:rsidR="00785A69" w:rsidRPr="00785A69" w:rsidRDefault="00785A69" w:rsidP="00983789">
            <w:pPr>
              <w:pStyle w:val="BodyText"/>
              <w:rPr>
                <w:rFonts w:ascii="Arial" w:eastAsia="Times New Roman" w:hAnsi="Arial" w:cs="Arial"/>
                <w:b/>
              </w:rPr>
            </w:pPr>
          </w:p>
        </w:tc>
      </w:tr>
      <w:tr w:rsidR="00FA50FF" w:rsidRPr="00706D26" w14:paraId="5F0EB280" w14:textId="77777777" w:rsidTr="00983789">
        <w:trPr>
          <w:trHeight w:val="600"/>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3DEA747C" w14:textId="77777777" w:rsidR="00FA50FF" w:rsidRPr="007153A5" w:rsidRDefault="00FA50FF" w:rsidP="00983789">
            <w:pPr>
              <w:pStyle w:val="BodyText"/>
              <w:rPr>
                <w:b/>
                <w:bCs/>
              </w:rPr>
            </w:pPr>
            <w:permStart w:id="1563897720" w:edGrp="everyone"/>
            <w:permEnd w:id="1563897720"/>
          </w:p>
        </w:tc>
        <w:tc>
          <w:tcPr>
            <w:tcW w:w="0" w:type="auto"/>
            <w:tcBorders>
              <w:top w:val="outset" w:sz="6" w:space="0" w:color="auto"/>
              <w:left w:val="outset" w:sz="6" w:space="0" w:color="auto"/>
              <w:bottom w:val="outset" w:sz="6" w:space="0" w:color="auto"/>
              <w:right w:val="outset" w:sz="6" w:space="0" w:color="auto"/>
            </w:tcBorders>
            <w:vAlign w:val="center"/>
          </w:tcPr>
          <w:p w14:paraId="6683883E" w14:textId="77777777" w:rsidR="00FA50FF" w:rsidRPr="007153A5" w:rsidRDefault="00FA50FF" w:rsidP="00983789">
            <w:pPr>
              <w:pStyle w:val="BodyText"/>
              <w:rPr>
                <w:rFonts w:ascii="Arial" w:eastAsia="Times New Roman" w:hAnsi="Arial" w:cs="Arial"/>
                <w:b/>
              </w:rPr>
            </w:pPr>
            <w:permStart w:id="1897820690" w:edGrp="everyone"/>
            <w:permEnd w:id="1897820690"/>
          </w:p>
        </w:tc>
      </w:tr>
      <w:tr w:rsidR="003325E4" w:rsidRPr="00706D26" w14:paraId="245E1383" w14:textId="77777777" w:rsidTr="003325E4">
        <w:trPr>
          <w:trHeight w:val="60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01BC9546" w14:textId="77777777" w:rsidR="00AE0E35" w:rsidRPr="007153A5" w:rsidRDefault="003325E4" w:rsidP="00AE0E35">
            <w:r w:rsidRPr="007153A5">
              <w:t>NB:</w:t>
            </w:r>
            <w:r w:rsidR="004E69AA" w:rsidRPr="007153A5">
              <w:t xml:space="preserve"> If you need to provide you</w:t>
            </w:r>
            <w:r w:rsidR="00471901" w:rsidRPr="007153A5">
              <w:t>r</w:t>
            </w:r>
            <w:r w:rsidR="004E69AA" w:rsidRPr="007153A5">
              <w:t xml:space="preserve"> body fat % you must attach a </w:t>
            </w:r>
            <w:r w:rsidR="00AE0E35" w:rsidRPr="007153A5">
              <w:t>print out, giving your name and D.O.B and signature along with the signature of the person performing the test, dated with their official stamp from one of the following:</w:t>
            </w:r>
          </w:p>
          <w:p w14:paraId="3AB74851" w14:textId="77777777" w:rsidR="00AE0E35" w:rsidRPr="007153A5" w:rsidRDefault="00AE0E35" w:rsidP="00AE0E35">
            <w:r w:rsidRPr="007153A5">
              <w:t>GP Surgery, Chemist, Gymnasium</w:t>
            </w:r>
          </w:p>
        </w:tc>
      </w:tr>
    </w:tbl>
    <w:p w14:paraId="481F4907" w14:textId="2D2FBDCC" w:rsidR="00983789"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8213"/>
        <w:gridCol w:w="1409"/>
      </w:tblGrid>
      <w:tr w:rsidR="00FA50FF" w14:paraId="2A5C6047" w14:textId="7F8F78EE" w:rsidTr="00FA50F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3E1F4DFA" w14:textId="44F4F4A6" w:rsidR="00FA50FF" w:rsidRDefault="00FA50FF" w:rsidP="00615599">
            <w:pPr>
              <w:pStyle w:val="BodyText"/>
              <w:spacing w:line="256" w:lineRule="auto"/>
              <w:rPr>
                <w:b/>
                <w:bCs/>
              </w:rPr>
            </w:pPr>
            <w:r>
              <w:rPr>
                <w:b/>
                <w:bCs/>
              </w:rPr>
              <w:t xml:space="preserve">Section 8- Alcohol </w:t>
            </w:r>
          </w:p>
        </w:tc>
      </w:tr>
      <w:tr w:rsidR="00FA50FF" w14:paraId="4625CE2C" w14:textId="318C7B52" w:rsidTr="00FA50FF">
        <w:trPr>
          <w:tblCellSpacing w:w="0" w:type="dxa"/>
        </w:trPr>
        <w:tc>
          <w:tcPr>
            <w:tcW w:w="4268" w:type="pct"/>
            <w:tcBorders>
              <w:top w:val="outset" w:sz="6" w:space="0" w:color="auto"/>
              <w:left w:val="outset" w:sz="6" w:space="0" w:color="auto"/>
              <w:bottom w:val="outset" w:sz="6" w:space="0" w:color="auto"/>
              <w:right w:val="outset" w:sz="6" w:space="0" w:color="auto"/>
            </w:tcBorders>
            <w:vAlign w:val="center"/>
          </w:tcPr>
          <w:p w14:paraId="6ECBE56B" w14:textId="14808F8C" w:rsidR="00FA50FF" w:rsidRPr="00615599" w:rsidRDefault="00FA50FF" w:rsidP="00615599">
            <w:pPr>
              <w:pStyle w:val="BodyText"/>
              <w:numPr>
                <w:ilvl w:val="0"/>
                <w:numId w:val="13"/>
              </w:numPr>
              <w:spacing w:line="256" w:lineRule="auto"/>
              <w:rPr>
                <w:b/>
              </w:rPr>
            </w:pPr>
            <w:permStart w:id="22424928" w:edGrp="everyone" w:colFirst="1" w:colLast="1"/>
            <w:r w:rsidRPr="00615599">
              <w:rPr>
                <w:b/>
              </w:rPr>
              <w:t>How often do you have a drink containing alcohol?</w:t>
            </w:r>
          </w:p>
          <w:p w14:paraId="1F2D379B" w14:textId="77777777" w:rsidR="00FA50FF" w:rsidRDefault="00FA50FF">
            <w:pPr>
              <w:pStyle w:val="BodyText"/>
              <w:spacing w:line="256" w:lineRule="auto"/>
            </w:pPr>
            <w:r>
              <w:rPr>
                <w:b/>
              </w:rPr>
              <w:t>A</w:t>
            </w:r>
            <w:r>
              <w:t xml:space="preserve">: Never </w:t>
            </w:r>
          </w:p>
          <w:p w14:paraId="24BAEF3B" w14:textId="77777777" w:rsidR="00FA50FF" w:rsidRDefault="00FA50FF">
            <w:pPr>
              <w:pStyle w:val="BodyText"/>
              <w:spacing w:line="256" w:lineRule="auto"/>
            </w:pPr>
            <w:r>
              <w:rPr>
                <w:b/>
              </w:rPr>
              <w:t>B</w:t>
            </w:r>
            <w:r>
              <w:t>: Monthly or less</w:t>
            </w:r>
          </w:p>
          <w:p w14:paraId="32786D92" w14:textId="77777777" w:rsidR="00FA50FF" w:rsidRDefault="00FA50FF">
            <w:pPr>
              <w:pStyle w:val="BodyText"/>
              <w:spacing w:line="256" w:lineRule="auto"/>
            </w:pPr>
            <w:r>
              <w:rPr>
                <w:b/>
              </w:rPr>
              <w:t>C</w:t>
            </w:r>
            <w:r>
              <w:t xml:space="preserve">: 2-4 times per month </w:t>
            </w:r>
          </w:p>
          <w:p w14:paraId="51104A49" w14:textId="77777777" w:rsidR="00FA50FF" w:rsidRDefault="00FA50FF">
            <w:pPr>
              <w:pStyle w:val="BodyText"/>
              <w:spacing w:line="256" w:lineRule="auto"/>
            </w:pPr>
            <w:r>
              <w:rPr>
                <w:b/>
              </w:rPr>
              <w:lastRenderedPageBreak/>
              <w:t>D</w:t>
            </w:r>
            <w:r>
              <w:t xml:space="preserve">: 2-3 times per week </w:t>
            </w:r>
          </w:p>
          <w:p w14:paraId="78FEC0F6" w14:textId="77777777" w:rsidR="00FA50FF" w:rsidRDefault="00FA50FF">
            <w:pPr>
              <w:pStyle w:val="BodyText"/>
              <w:spacing w:line="256" w:lineRule="auto"/>
            </w:pPr>
            <w:r>
              <w:rPr>
                <w:b/>
              </w:rPr>
              <w:t>E</w:t>
            </w:r>
            <w:r>
              <w:t xml:space="preserve">: 4+ times per week </w:t>
            </w:r>
          </w:p>
          <w:p w14:paraId="603D9387" w14:textId="509920F3" w:rsidR="00FA50FF" w:rsidRDefault="00FA50FF" w:rsidP="00615599">
            <w:pPr>
              <w:pStyle w:val="BodyText"/>
              <w:numPr>
                <w:ilvl w:val="0"/>
                <w:numId w:val="13"/>
              </w:numPr>
              <w:spacing w:line="256" w:lineRule="auto"/>
            </w:pPr>
            <w:r>
              <w:rPr>
                <w:b/>
              </w:rPr>
              <w:t>How much alcohol on average do you consume over a seven-day period?</w:t>
            </w:r>
            <w:r>
              <w:br/>
              <w:t>Units per week (1 unit = 1/2-pint beer = 1 glass of wine = 1 measure of spirits)</w:t>
            </w:r>
          </w:p>
          <w:p w14:paraId="35518D1E" w14:textId="77777777" w:rsidR="00FA50FF" w:rsidRDefault="00FA50FF">
            <w:pPr>
              <w:pStyle w:val="BodyText"/>
              <w:spacing w:line="256" w:lineRule="auto"/>
            </w:pPr>
          </w:p>
          <w:p w14:paraId="149F8108" w14:textId="1C96B3CF" w:rsidR="00FA50FF" w:rsidRDefault="00FA50FF">
            <w:pPr>
              <w:spacing w:before="100" w:beforeAutospacing="1" w:after="100" w:afterAutospacing="1" w:line="256"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03E3D8C" wp14:editId="0D4B4B5C">
                  <wp:extent cx="5095875" cy="2552700"/>
                  <wp:effectExtent l="0" t="0" r="9525" b="0"/>
                  <wp:docPr id="2" name="Picture 2"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95875" cy="2552700"/>
                          </a:xfrm>
                          <a:prstGeom prst="rect">
                            <a:avLst/>
                          </a:prstGeom>
                          <a:noFill/>
                          <a:ln>
                            <a:noFill/>
                          </a:ln>
                        </pic:spPr>
                      </pic:pic>
                    </a:graphicData>
                  </a:graphic>
                </wp:inline>
              </w:drawing>
            </w:r>
          </w:p>
        </w:tc>
        <w:tc>
          <w:tcPr>
            <w:tcW w:w="732" w:type="pct"/>
            <w:tcBorders>
              <w:top w:val="outset" w:sz="6" w:space="0" w:color="auto"/>
              <w:left w:val="outset" w:sz="6" w:space="0" w:color="auto"/>
              <w:bottom w:val="outset" w:sz="6" w:space="0" w:color="auto"/>
              <w:right w:val="outset" w:sz="6" w:space="0" w:color="auto"/>
            </w:tcBorders>
          </w:tcPr>
          <w:p w14:paraId="6C59C2BD" w14:textId="7F755948" w:rsidR="00FA50FF" w:rsidRDefault="002F5297" w:rsidP="00FA50FF">
            <w:pPr>
              <w:pStyle w:val="BodyText"/>
              <w:spacing w:line="256" w:lineRule="auto"/>
              <w:jc w:val="center"/>
              <w:rPr>
                <w:b/>
              </w:rPr>
            </w:pPr>
            <w:r>
              <w:rPr>
                <w:b/>
              </w:rPr>
              <w:lastRenderedPageBreak/>
              <w:t>Tick Below</w:t>
            </w:r>
            <w:r w:rsidR="00FA50FF">
              <w:rPr>
                <w:b/>
              </w:rPr>
              <w:t xml:space="preserve"> </w:t>
            </w:r>
          </w:p>
          <w:p w14:paraId="11D0DE8F" w14:textId="77777777" w:rsidR="00FA50FF" w:rsidRDefault="00FA50FF" w:rsidP="00FA50FF">
            <w:pPr>
              <w:pStyle w:val="BodyText"/>
              <w:spacing w:line="256" w:lineRule="auto"/>
              <w:jc w:val="center"/>
              <w:rPr>
                <w:b/>
              </w:rPr>
            </w:pPr>
            <w:permStart w:id="1557814116" w:edGrp="everyone"/>
          </w:p>
          <w:p w14:paraId="128147D2" w14:textId="786956D1" w:rsidR="00FA50FF" w:rsidRDefault="00FA50FF" w:rsidP="00FA50FF">
            <w:pPr>
              <w:pStyle w:val="BodyText"/>
              <w:spacing w:line="256" w:lineRule="auto"/>
              <w:jc w:val="center"/>
              <w:rPr>
                <w:b/>
              </w:rPr>
            </w:pPr>
          </w:p>
          <w:p w14:paraId="78BCEE3D" w14:textId="77777777" w:rsidR="00FA50FF" w:rsidRDefault="00FA50FF" w:rsidP="00FA50FF">
            <w:pPr>
              <w:pStyle w:val="BodyText"/>
              <w:spacing w:line="256" w:lineRule="auto"/>
              <w:jc w:val="center"/>
              <w:rPr>
                <w:b/>
              </w:rPr>
            </w:pPr>
          </w:p>
          <w:p w14:paraId="6B7EC9B2" w14:textId="77777777" w:rsidR="00FA50FF" w:rsidRDefault="00FA50FF" w:rsidP="00FA50FF">
            <w:pPr>
              <w:pStyle w:val="BodyText"/>
              <w:spacing w:line="256" w:lineRule="auto"/>
              <w:jc w:val="center"/>
              <w:rPr>
                <w:b/>
              </w:rPr>
            </w:pPr>
          </w:p>
          <w:p w14:paraId="550C5C3B" w14:textId="77777777" w:rsidR="00FA50FF" w:rsidRDefault="00FA50FF" w:rsidP="00FA50FF">
            <w:pPr>
              <w:pStyle w:val="BodyText"/>
              <w:spacing w:line="256" w:lineRule="auto"/>
              <w:jc w:val="center"/>
              <w:rPr>
                <w:b/>
              </w:rPr>
            </w:pPr>
          </w:p>
          <w:permEnd w:id="1557814116"/>
          <w:p w14:paraId="7563CA9C" w14:textId="014F2A09" w:rsidR="00FA50FF" w:rsidRPr="00615599" w:rsidRDefault="00FA50FF" w:rsidP="00FA50FF">
            <w:pPr>
              <w:pStyle w:val="BodyText"/>
              <w:spacing w:line="256" w:lineRule="auto"/>
              <w:jc w:val="center"/>
              <w:rPr>
                <w:b/>
              </w:rPr>
            </w:pPr>
          </w:p>
        </w:tc>
      </w:tr>
      <w:permEnd w:id="22424928"/>
    </w:tbl>
    <w:p w14:paraId="00991758" w14:textId="2E78D1B5" w:rsidR="00983789" w:rsidRPr="00706D26"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983789" w:rsidRPr="00706D26" w14:paraId="7062E43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213109" w14:textId="77777777" w:rsidR="00983789" w:rsidRPr="00706D26" w:rsidRDefault="00983789" w:rsidP="00983789">
            <w:pPr>
              <w:pStyle w:val="BodyText"/>
              <w:keepNext/>
            </w:pPr>
            <w:r w:rsidRPr="00706D26">
              <w:rPr>
                <w:b/>
                <w:bCs/>
              </w:rPr>
              <w:t>Section 9 – Past medical history</w:t>
            </w:r>
          </w:p>
        </w:tc>
      </w:tr>
      <w:tr w:rsidR="00983789" w:rsidRPr="00706D26" w14:paraId="4AF4DBD4" w14:textId="77777777" w:rsidTr="00983789">
        <w:trPr>
          <w:trHeight w:val="225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CDABF75" w14:textId="77777777" w:rsidR="00983789" w:rsidRPr="00706D26" w:rsidRDefault="00983789" w:rsidP="00983789">
            <w:pPr>
              <w:pStyle w:val="BodyText"/>
            </w:pPr>
            <w:r w:rsidRPr="00706D26">
              <w:t>Have you ever failed a medical examination (or had special conditions imposed) for any employment reasons (including police service and HM Forces) or life assurance? If YES, please provide details.</w:t>
            </w:r>
          </w:p>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58D521E9" w14:textId="77777777" w:rsidTr="00983789">
              <w:trPr>
                <w:tblCellSpacing w:w="0" w:type="dxa"/>
              </w:trPr>
              <w:tc>
                <w:tcPr>
                  <w:tcW w:w="0" w:type="auto"/>
                  <w:vAlign w:val="center"/>
                  <w:hideMark/>
                </w:tcPr>
                <w:p w14:paraId="0EEFABB9"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75F005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9B7EDF" w14:textId="77777777" w:rsidR="00983789" w:rsidRPr="00706D26" w:rsidRDefault="00983789" w:rsidP="00983789">
                        <w:pPr>
                          <w:pStyle w:val="BodyText"/>
                        </w:pPr>
                        <w:r w:rsidRPr="00706D26">
                          <w:t> </w:t>
                        </w:r>
                        <w:permStart w:id="1769547166" w:edGrp="everyone"/>
                        <w:permEnd w:id="1769547166"/>
                      </w:p>
                    </w:tc>
                  </w:tr>
                </w:tbl>
                <w:p w14:paraId="529DB0F9" w14:textId="77777777" w:rsidR="00983789" w:rsidRPr="00706D26" w:rsidRDefault="00983789" w:rsidP="00983789">
                  <w:pPr>
                    <w:pStyle w:val="BodyText"/>
                  </w:pPr>
                  <w:r w:rsidRPr="00706D26">
                    <w:rPr>
                      <w:b/>
                      <w:bCs/>
                    </w:rPr>
                    <w:t>Yes</w:t>
                  </w:r>
                </w:p>
              </w:tc>
              <w:tc>
                <w:tcPr>
                  <w:tcW w:w="50" w:type="pct"/>
                  <w:vAlign w:val="center"/>
                  <w:hideMark/>
                </w:tcPr>
                <w:p w14:paraId="069B1B59"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A94190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74E579" w14:textId="77777777" w:rsidR="00983789" w:rsidRPr="00706D26" w:rsidRDefault="00983789" w:rsidP="00983789">
                        <w:pPr>
                          <w:pStyle w:val="BodyText"/>
                        </w:pPr>
                        <w:r w:rsidRPr="00706D26">
                          <w:t> </w:t>
                        </w:r>
                        <w:permStart w:id="232215691" w:edGrp="everyone"/>
                        <w:permEnd w:id="232215691"/>
                      </w:p>
                    </w:tc>
                  </w:tr>
                </w:tbl>
                <w:p w14:paraId="0E9081ED" w14:textId="77777777" w:rsidR="00983789" w:rsidRPr="00706D26" w:rsidRDefault="00983789" w:rsidP="00983789">
                  <w:pPr>
                    <w:pStyle w:val="BodyText"/>
                  </w:pPr>
                  <w:r w:rsidRPr="00706D26">
                    <w:rPr>
                      <w:b/>
                      <w:bCs/>
                    </w:rPr>
                    <w:t>No</w:t>
                  </w:r>
                </w:p>
              </w:tc>
            </w:tr>
          </w:tbl>
          <w:p w14:paraId="0382C60F" w14:textId="77777777" w:rsidR="00983789" w:rsidRPr="00706D26" w:rsidRDefault="00983789" w:rsidP="00983789">
            <w:pPr>
              <w:pStyle w:val="BodyText"/>
            </w:pPr>
          </w:p>
        </w:tc>
      </w:tr>
      <w:tr w:rsidR="00983789" w:rsidRPr="00706D26" w14:paraId="2CBC9AC1" w14:textId="77777777" w:rsidTr="00983789">
        <w:trPr>
          <w:trHeight w:val="225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EA23E91" w14:textId="77777777" w:rsidR="00983789" w:rsidRPr="00706D26" w:rsidRDefault="00983789" w:rsidP="00983789">
            <w:pPr>
              <w:pStyle w:val="BodyText"/>
            </w:pPr>
            <w:r w:rsidRPr="00706D26">
              <w:t>Have you previously been notified that you would not be eligible for ill-health benefits if appointed to the police service? If YES, please provide details.</w:t>
            </w:r>
          </w:p>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1AA8DEA1" w14:textId="77777777" w:rsidTr="00983789">
              <w:trPr>
                <w:tblCellSpacing w:w="0" w:type="dxa"/>
              </w:trPr>
              <w:tc>
                <w:tcPr>
                  <w:tcW w:w="0" w:type="auto"/>
                  <w:vAlign w:val="center"/>
                  <w:hideMark/>
                </w:tcPr>
                <w:p w14:paraId="2146FF65"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2261618"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C07A71" w14:textId="77777777" w:rsidR="00983789" w:rsidRPr="00706D26" w:rsidRDefault="00983789" w:rsidP="00983789">
                        <w:pPr>
                          <w:pStyle w:val="BodyText"/>
                        </w:pPr>
                        <w:r w:rsidRPr="00706D26">
                          <w:t> </w:t>
                        </w:r>
                        <w:permStart w:id="822085446" w:edGrp="everyone"/>
                        <w:permEnd w:id="822085446"/>
                      </w:p>
                    </w:tc>
                  </w:tr>
                </w:tbl>
                <w:p w14:paraId="6A2A76C6" w14:textId="77777777" w:rsidR="00983789" w:rsidRPr="00706D26" w:rsidRDefault="00983789" w:rsidP="00983789">
                  <w:pPr>
                    <w:pStyle w:val="BodyText"/>
                  </w:pPr>
                  <w:r w:rsidRPr="00706D26">
                    <w:rPr>
                      <w:b/>
                      <w:bCs/>
                    </w:rPr>
                    <w:t>Yes</w:t>
                  </w:r>
                </w:p>
              </w:tc>
              <w:tc>
                <w:tcPr>
                  <w:tcW w:w="50" w:type="pct"/>
                  <w:vAlign w:val="center"/>
                  <w:hideMark/>
                </w:tcPr>
                <w:p w14:paraId="7A1B84E2"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C8C273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C5D514" w14:textId="77777777" w:rsidR="00983789" w:rsidRPr="00706D26" w:rsidRDefault="00983789" w:rsidP="00983789">
                        <w:pPr>
                          <w:pStyle w:val="BodyText"/>
                        </w:pPr>
                        <w:r w:rsidRPr="00706D26">
                          <w:t> </w:t>
                        </w:r>
                        <w:permStart w:id="1119053462" w:edGrp="everyone"/>
                        <w:permEnd w:id="1119053462"/>
                      </w:p>
                    </w:tc>
                  </w:tr>
                </w:tbl>
                <w:p w14:paraId="47C99012" w14:textId="77777777" w:rsidR="00983789" w:rsidRPr="00706D26" w:rsidRDefault="00983789" w:rsidP="00983789">
                  <w:pPr>
                    <w:pStyle w:val="BodyText"/>
                  </w:pPr>
                  <w:r w:rsidRPr="00706D26">
                    <w:rPr>
                      <w:b/>
                      <w:bCs/>
                    </w:rPr>
                    <w:t>No</w:t>
                  </w:r>
                </w:p>
              </w:tc>
            </w:tr>
          </w:tbl>
          <w:p w14:paraId="5B718307" w14:textId="77777777" w:rsidR="00983789" w:rsidRPr="00706D26" w:rsidRDefault="00983789" w:rsidP="00983789">
            <w:pPr>
              <w:pStyle w:val="BodyText"/>
            </w:pPr>
          </w:p>
        </w:tc>
      </w:tr>
      <w:tr w:rsidR="00983789" w:rsidRPr="00706D26" w14:paraId="4CEE1C07" w14:textId="77777777" w:rsidTr="00983789">
        <w:trPr>
          <w:trHeight w:val="225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A89B794" w14:textId="77777777" w:rsidR="00983789" w:rsidRPr="00706D26" w:rsidRDefault="00983789" w:rsidP="00983789">
            <w:pPr>
              <w:pStyle w:val="BodyText"/>
            </w:pPr>
            <w:r w:rsidRPr="00706D26">
              <w:lastRenderedPageBreak/>
              <w:t>Have you ever left a job or had to be medically retired due to ill health? If YES, please provide details.</w:t>
            </w:r>
          </w:p>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702D4B58" w14:textId="77777777" w:rsidTr="00983789">
              <w:trPr>
                <w:tblCellSpacing w:w="0" w:type="dxa"/>
              </w:trPr>
              <w:tc>
                <w:tcPr>
                  <w:tcW w:w="0" w:type="auto"/>
                  <w:vAlign w:val="center"/>
                  <w:hideMark/>
                </w:tcPr>
                <w:p w14:paraId="70547DF5"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032E25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710DFF" w14:textId="77777777" w:rsidR="00983789" w:rsidRPr="00706D26" w:rsidRDefault="00983789" w:rsidP="00983789">
                        <w:pPr>
                          <w:pStyle w:val="BodyText"/>
                        </w:pPr>
                        <w:r w:rsidRPr="00706D26">
                          <w:t> </w:t>
                        </w:r>
                        <w:permStart w:id="1937463618" w:edGrp="everyone"/>
                        <w:permEnd w:id="1937463618"/>
                      </w:p>
                    </w:tc>
                  </w:tr>
                </w:tbl>
                <w:p w14:paraId="2B227422" w14:textId="77777777" w:rsidR="00983789" w:rsidRPr="00706D26" w:rsidRDefault="00983789" w:rsidP="00983789">
                  <w:pPr>
                    <w:pStyle w:val="BodyText"/>
                  </w:pPr>
                  <w:r w:rsidRPr="00706D26">
                    <w:rPr>
                      <w:b/>
                      <w:bCs/>
                    </w:rPr>
                    <w:t>Yes</w:t>
                  </w:r>
                </w:p>
              </w:tc>
              <w:tc>
                <w:tcPr>
                  <w:tcW w:w="50" w:type="pct"/>
                  <w:vAlign w:val="center"/>
                  <w:hideMark/>
                </w:tcPr>
                <w:p w14:paraId="63CE033B"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0FE800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5EE830" w14:textId="77777777" w:rsidR="00983789" w:rsidRPr="00706D26" w:rsidRDefault="00983789" w:rsidP="00983789">
                        <w:pPr>
                          <w:pStyle w:val="BodyText"/>
                        </w:pPr>
                        <w:r w:rsidRPr="00706D26">
                          <w:t> </w:t>
                        </w:r>
                        <w:permStart w:id="2130792926" w:edGrp="everyone"/>
                        <w:permEnd w:id="2130792926"/>
                      </w:p>
                    </w:tc>
                  </w:tr>
                </w:tbl>
                <w:p w14:paraId="1E81AF42" w14:textId="77777777" w:rsidR="00983789" w:rsidRPr="00706D26" w:rsidRDefault="00983789" w:rsidP="00983789">
                  <w:pPr>
                    <w:pStyle w:val="BodyText"/>
                  </w:pPr>
                  <w:r w:rsidRPr="00706D26">
                    <w:rPr>
                      <w:b/>
                      <w:bCs/>
                    </w:rPr>
                    <w:t>No</w:t>
                  </w:r>
                </w:p>
              </w:tc>
            </w:tr>
          </w:tbl>
          <w:p w14:paraId="14B05D0B" w14:textId="77777777" w:rsidR="00983789" w:rsidRPr="00706D26" w:rsidRDefault="00983789" w:rsidP="00983789">
            <w:pPr>
              <w:pStyle w:val="BodyText"/>
            </w:pPr>
          </w:p>
        </w:tc>
      </w:tr>
      <w:tr w:rsidR="00983789" w:rsidRPr="00706D26" w14:paraId="7EB7E17B" w14:textId="77777777" w:rsidTr="00983789">
        <w:trPr>
          <w:trHeight w:val="225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5B618C0" w14:textId="77777777" w:rsidR="00983789" w:rsidRPr="00706D26" w:rsidRDefault="00983789" w:rsidP="00983789">
            <w:pPr>
              <w:pStyle w:val="BodyText"/>
            </w:pPr>
            <w:r w:rsidRPr="00706D26">
              <w:t>Has any previous occupation caused you health problems? If YES, please provide details.</w:t>
            </w:r>
          </w:p>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40A062F0" w14:textId="77777777" w:rsidTr="00983789">
              <w:trPr>
                <w:tblCellSpacing w:w="0" w:type="dxa"/>
              </w:trPr>
              <w:tc>
                <w:tcPr>
                  <w:tcW w:w="0" w:type="auto"/>
                  <w:vAlign w:val="center"/>
                  <w:hideMark/>
                </w:tcPr>
                <w:p w14:paraId="15E06049"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834C8B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DA7E86" w14:textId="77777777" w:rsidR="00983789" w:rsidRPr="00706D26" w:rsidRDefault="00983789" w:rsidP="00983789">
                        <w:pPr>
                          <w:pStyle w:val="BodyText"/>
                        </w:pPr>
                        <w:r w:rsidRPr="00706D26">
                          <w:t> </w:t>
                        </w:r>
                        <w:permStart w:id="170352803" w:edGrp="everyone"/>
                        <w:permEnd w:id="170352803"/>
                      </w:p>
                    </w:tc>
                  </w:tr>
                </w:tbl>
                <w:p w14:paraId="4C064112" w14:textId="77777777" w:rsidR="00983789" w:rsidRPr="00706D26" w:rsidRDefault="00983789" w:rsidP="00983789">
                  <w:pPr>
                    <w:pStyle w:val="BodyText"/>
                  </w:pPr>
                  <w:r w:rsidRPr="00706D26">
                    <w:rPr>
                      <w:b/>
                      <w:bCs/>
                    </w:rPr>
                    <w:t>Yes</w:t>
                  </w:r>
                </w:p>
              </w:tc>
              <w:tc>
                <w:tcPr>
                  <w:tcW w:w="50" w:type="pct"/>
                  <w:vAlign w:val="center"/>
                  <w:hideMark/>
                </w:tcPr>
                <w:p w14:paraId="26FB28C8"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0C057E9"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5840F3" w14:textId="77777777" w:rsidR="00983789" w:rsidRPr="00706D26" w:rsidRDefault="00983789" w:rsidP="00983789">
                        <w:pPr>
                          <w:pStyle w:val="BodyText"/>
                        </w:pPr>
                        <w:r w:rsidRPr="00706D26">
                          <w:t> </w:t>
                        </w:r>
                        <w:permStart w:id="195521659" w:edGrp="everyone"/>
                        <w:permEnd w:id="195521659"/>
                      </w:p>
                    </w:tc>
                  </w:tr>
                </w:tbl>
                <w:p w14:paraId="5DF950DF" w14:textId="77777777" w:rsidR="00983789" w:rsidRPr="00706D26" w:rsidRDefault="00983789" w:rsidP="00983789">
                  <w:pPr>
                    <w:pStyle w:val="BodyText"/>
                  </w:pPr>
                  <w:r w:rsidRPr="00706D26">
                    <w:rPr>
                      <w:b/>
                      <w:bCs/>
                    </w:rPr>
                    <w:t>No</w:t>
                  </w:r>
                </w:p>
              </w:tc>
            </w:tr>
          </w:tbl>
          <w:p w14:paraId="6400688D" w14:textId="77777777" w:rsidR="00983789" w:rsidRPr="00706D26" w:rsidRDefault="00983789" w:rsidP="00983789">
            <w:pPr>
              <w:pStyle w:val="BodyText"/>
            </w:pPr>
          </w:p>
        </w:tc>
      </w:tr>
      <w:tr w:rsidR="00983789" w:rsidRPr="00706D26" w14:paraId="6ECAB5F6" w14:textId="77777777" w:rsidTr="00983789">
        <w:trPr>
          <w:trHeight w:val="225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F5219FA" w14:textId="77777777" w:rsidR="00983789" w:rsidRPr="00706D26" w:rsidRDefault="00983789" w:rsidP="00983789">
            <w:pPr>
              <w:pStyle w:val="BodyText"/>
            </w:pPr>
            <w:r w:rsidRPr="00706D26">
              <w:t>Are you in receipt of a medical pension or other disability benefit? If YES, please provide details.</w:t>
            </w:r>
          </w:p>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02CA2930" w14:textId="77777777" w:rsidTr="00983789">
              <w:trPr>
                <w:tblCellSpacing w:w="0" w:type="dxa"/>
              </w:trPr>
              <w:tc>
                <w:tcPr>
                  <w:tcW w:w="0" w:type="auto"/>
                  <w:vAlign w:val="center"/>
                  <w:hideMark/>
                </w:tcPr>
                <w:p w14:paraId="3BBB740C"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0EE6E7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5FBD50" w14:textId="77777777" w:rsidR="00983789" w:rsidRPr="00706D26" w:rsidRDefault="00983789" w:rsidP="00983789">
                        <w:pPr>
                          <w:pStyle w:val="BodyText"/>
                        </w:pPr>
                        <w:r w:rsidRPr="00706D26">
                          <w:t> </w:t>
                        </w:r>
                        <w:permStart w:id="16807633" w:edGrp="everyone"/>
                        <w:permEnd w:id="16807633"/>
                      </w:p>
                    </w:tc>
                  </w:tr>
                </w:tbl>
                <w:p w14:paraId="060FD0BA" w14:textId="77777777" w:rsidR="00983789" w:rsidRPr="00706D26" w:rsidRDefault="00983789" w:rsidP="00983789">
                  <w:pPr>
                    <w:pStyle w:val="BodyText"/>
                  </w:pPr>
                  <w:r w:rsidRPr="00706D26">
                    <w:rPr>
                      <w:b/>
                      <w:bCs/>
                    </w:rPr>
                    <w:t>Yes</w:t>
                  </w:r>
                </w:p>
              </w:tc>
              <w:tc>
                <w:tcPr>
                  <w:tcW w:w="50" w:type="pct"/>
                  <w:vAlign w:val="center"/>
                  <w:hideMark/>
                </w:tcPr>
                <w:p w14:paraId="27C723CC"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6C3103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B513BE" w14:textId="77777777" w:rsidR="00983789" w:rsidRPr="00706D26" w:rsidRDefault="00983789" w:rsidP="00983789">
                        <w:pPr>
                          <w:pStyle w:val="BodyText"/>
                        </w:pPr>
                        <w:r w:rsidRPr="00706D26">
                          <w:t> </w:t>
                        </w:r>
                        <w:permStart w:id="1051483540" w:edGrp="everyone"/>
                        <w:permEnd w:id="1051483540"/>
                      </w:p>
                    </w:tc>
                  </w:tr>
                </w:tbl>
                <w:p w14:paraId="44516CDD" w14:textId="77777777" w:rsidR="00983789" w:rsidRPr="00706D26" w:rsidRDefault="00983789" w:rsidP="00983789">
                  <w:pPr>
                    <w:pStyle w:val="BodyText"/>
                  </w:pPr>
                  <w:r w:rsidRPr="00706D26">
                    <w:rPr>
                      <w:b/>
                      <w:bCs/>
                    </w:rPr>
                    <w:t>No</w:t>
                  </w:r>
                </w:p>
              </w:tc>
            </w:tr>
          </w:tbl>
          <w:p w14:paraId="209AD42E" w14:textId="77777777" w:rsidR="00983789" w:rsidRPr="00706D26" w:rsidRDefault="00983789" w:rsidP="00983789">
            <w:pPr>
              <w:pStyle w:val="BodyText"/>
            </w:pPr>
          </w:p>
        </w:tc>
      </w:tr>
    </w:tbl>
    <w:p w14:paraId="71B3999F" w14:textId="77777777" w:rsidR="00983789" w:rsidRPr="00706D26" w:rsidRDefault="00983789" w:rsidP="00983789">
      <w:pPr>
        <w:pStyle w:val="BodyText"/>
        <w:rPr>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983789" w:rsidRPr="00706D26" w14:paraId="72B76AA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2196153" w14:textId="77777777" w:rsidR="00983789" w:rsidRPr="00706D26" w:rsidRDefault="00983789" w:rsidP="00983789">
            <w:pPr>
              <w:pStyle w:val="BodyText"/>
              <w:keepNext/>
            </w:pPr>
            <w:r w:rsidRPr="00706D26">
              <w:rPr>
                <w:b/>
                <w:bCs/>
              </w:rPr>
              <w:t>Section 10 – Immunisation status</w:t>
            </w:r>
          </w:p>
        </w:tc>
      </w:tr>
      <w:tr w:rsidR="00983789" w:rsidRPr="00706D26" w14:paraId="4020B5A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8400D6" w14:textId="77777777" w:rsidR="00983789" w:rsidRPr="00706D26" w:rsidRDefault="00983789" w:rsidP="00983789">
            <w:pPr>
              <w:pStyle w:val="BodyText"/>
              <w:keepNext/>
            </w:pPr>
            <w:r w:rsidRPr="00706D26">
              <w:t>Have you ever been immunised against</w:t>
            </w:r>
            <w:r w:rsidR="00FD68D5">
              <w:t xml:space="preserve"> Hepatitis B</w:t>
            </w:r>
            <w:r w:rsidRPr="00706D26">
              <w:t xml:space="preserve">? </w:t>
            </w:r>
            <w:r w:rsidR="00FD68D5">
              <w:t>If yes, please complete details below.</w:t>
            </w:r>
          </w:p>
        </w:tc>
      </w:tr>
      <w:tr w:rsidR="00983789" w:rsidRPr="00706D26" w14:paraId="4A924F4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1819"/>
              <w:gridCol w:w="1820"/>
              <w:gridCol w:w="392"/>
              <w:gridCol w:w="316"/>
              <w:gridCol w:w="62"/>
              <w:gridCol w:w="294"/>
              <w:gridCol w:w="316"/>
              <w:gridCol w:w="359"/>
              <w:gridCol w:w="4094"/>
            </w:tblGrid>
            <w:tr w:rsidR="00983789" w:rsidRPr="00706D26" w14:paraId="3EE805F7" w14:textId="77777777" w:rsidTr="00983789">
              <w:trPr>
                <w:tblCellSpacing w:w="0" w:type="dxa"/>
              </w:trPr>
              <w:tc>
                <w:tcPr>
                  <w:tcW w:w="1000" w:type="pct"/>
                  <w:vAlign w:val="center"/>
                  <w:hideMark/>
                </w:tcPr>
                <w:p w14:paraId="41E4E1EB" w14:textId="77777777" w:rsidR="00983789" w:rsidRPr="00706D26" w:rsidRDefault="00983789" w:rsidP="00983789">
                  <w:pPr>
                    <w:pStyle w:val="BodyText"/>
                  </w:pPr>
                  <w:r w:rsidRPr="00706D26">
                    <w:t>Hepatitis B</w:t>
                  </w:r>
                </w:p>
              </w:tc>
              <w:tc>
                <w:tcPr>
                  <w:tcW w:w="1000" w:type="pct"/>
                  <w:vAlign w:val="center"/>
                  <w:hideMark/>
                </w:tcPr>
                <w:p w14:paraId="04BBC00D" w14:textId="77777777" w:rsidR="00983789" w:rsidRPr="00706D26" w:rsidRDefault="00983789" w:rsidP="00983789">
                  <w:pPr>
                    <w:pStyle w:val="BodyText"/>
                  </w:pPr>
                  <w:r w:rsidRPr="00706D26">
                    <w:t>1st injection</w:t>
                  </w:r>
                </w:p>
              </w:tc>
              <w:tc>
                <w:tcPr>
                  <w:tcW w:w="100" w:type="pct"/>
                  <w:vAlign w:val="center"/>
                  <w:hideMark/>
                </w:tcPr>
                <w:p w14:paraId="31C377BC" w14:textId="77777777" w:rsidR="00983789" w:rsidRPr="00706D26" w:rsidRDefault="00983789" w:rsidP="00983789">
                  <w:pPr>
                    <w:pStyle w:val="BodyText"/>
                  </w:pPr>
                  <w:r w:rsidRPr="00706D26">
                    <w:rPr>
                      <w:b/>
                      <w:bCs/>
                    </w:rPr>
                    <w:t>Yes</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61D3C55"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D525F0" w14:textId="77777777" w:rsidR="00983789" w:rsidRPr="00706D26" w:rsidRDefault="00983789" w:rsidP="00983789">
                        <w:pPr>
                          <w:pStyle w:val="BodyText"/>
                        </w:pPr>
                        <w:r w:rsidRPr="00706D26">
                          <w:t> </w:t>
                        </w:r>
                        <w:permStart w:id="1824478366" w:edGrp="everyone"/>
                        <w:permEnd w:id="1824478366"/>
                      </w:p>
                    </w:tc>
                  </w:tr>
                </w:tbl>
                <w:p w14:paraId="1AA0620C" w14:textId="77777777" w:rsidR="00983789" w:rsidRPr="00706D26" w:rsidRDefault="00983789" w:rsidP="00983789">
                  <w:pPr>
                    <w:pStyle w:val="BodyText"/>
                  </w:pPr>
                </w:p>
              </w:tc>
              <w:tc>
                <w:tcPr>
                  <w:tcW w:w="50" w:type="pct"/>
                  <w:vAlign w:val="center"/>
                  <w:hideMark/>
                </w:tcPr>
                <w:p w14:paraId="15DE1FAF" w14:textId="77777777" w:rsidR="00983789" w:rsidRPr="00706D26" w:rsidRDefault="00983789" w:rsidP="00983789">
                  <w:pPr>
                    <w:pStyle w:val="BodyText"/>
                  </w:pPr>
                  <w:r w:rsidRPr="00706D26">
                    <w:t> </w:t>
                  </w:r>
                </w:p>
              </w:tc>
              <w:tc>
                <w:tcPr>
                  <w:tcW w:w="100" w:type="pct"/>
                  <w:vAlign w:val="center"/>
                  <w:hideMark/>
                </w:tcPr>
                <w:p w14:paraId="05722E55" w14:textId="77777777" w:rsidR="00983789" w:rsidRPr="00706D26" w:rsidRDefault="00983789" w:rsidP="00983789">
                  <w:pPr>
                    <w:pStyle w:val="BodyText"/>
                  </w:pPr>
                  <w:r w:rsidRPr="00706D26">
                    <w:rPr>
                      <w:b/>
                      <w:bCs/>
                    </w:rPr>
                    <w:t>No</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C555C99"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68175F" w14:textId="77777777" w:rsidR="00983789" w:rsidRPr="00706D26" w:rsidRDefault="00983789" w:rsidP="00983789">
                        <w:pPr>
                          <w:pStyle w:val="BodyText"/>
                        </w:pPr>
                        <w:r w:rsidRPr="00706D26">
                          <w:t> </w:t>
                        </w:r>
                        <w:permStart w:id="604335442" w:edGrp="everyone"/>
                        <w:permEnd w:id="604335442"/>
                      </w:p>
                    </w:tc>
                  </w:tr>
                </w:tbl>
                <w:p w14:paraId="11CE1F32" w14:textId="77777777" w:rsidR="00983789" w:rsidRPr="00706D26" w:rsidRDefault="00983789" w:rsidP="00983789">
                  <w:pPr>
                    <w:pStyle w:val="BodyText"/>
                  </w:pPr>
                </w:p>
              </w:tc>
              <w:tc>
                <w:tcPr>
                  <w:tcW w:w="250" w:type="pct"/>
                  <w:vAlign w:val="center"/>
                  <w:hideMark/>
                </w:tcPr>
                <w:p w14:paraId="2B8F6AD3" w14:textId="77777777" w:rsidR="00983789" w:rsidRPr="00706D26" w:rsidRDefault="00983789" w:rsidP="00983789">
                  <w:pPr>
                    <w:pStyle w:val="BodyText"/>
                  </w:pPr>
                  <w:r w:rsidRPr="00706D26">
                    <w:t> </w:t>
                  </w:r>
                </w:p>
              </w:tc>
              <w:tc>
                <w:tcPr>
                  <w:tcW w:w="0" w:type="auto"/>
                  <w:vAlign w:val="center"/>
                  <w:hideMark/>
                </w:tcPr>
                <w:p w14:paraId="3801FA31" w14:textId="0ED4EF10" w:rsidR="00983789" w:rsidRPr="00706D26" w:rsidRDefault="00983789" w:rsidP="00983789">
                  <w:pPr>
                    <w:pStyle w:val="BodyText"/>
                  </w:pPr>
                  <w:r w:rsidRPr="00706D26">
                    <w:rPr>
                      <w:b/>
                      <w:bCs/>
                    </w:rPr>
                    <w:t>Year</w:t>
                  </w:r>
                  <w:r w:rsidR="00FA50FF">
                    <w:rPr>
                      <w:b/>
                      <w:bCs/>
                    </w:rPr>
                    <w:t xml:space="preserve">  </w:t>
                  </w:r>
                  <w:permStart w:id="381119685" w:edGrp="everyone"/>
                  <w:permEnd w:id="381119685"/>
                </w:p>
              </w:tc>
            </w:tr>
          </w:tbl>
          <w:p w14:paraId="6639983D" w14:textId="77777777" w:rsidR="00983789" w:rsidRPr="00706D26" w:rsidRDefault="00983789" w:rsidP="00983789">
            <w:pPr>
              <w:pStyle w:val="BodyText"/>
            </w:pPr>
          </w:p>
        </w:tc>
      </w:tr>
      <w:tr w:rsidR="00983789" w:rsidRPr="00706D26" w14:paraId="7EEDB43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1819"/>
              <w:gridCol w:w="1820"/>
              <w:gridCol w:w="392"/>
              <w:gridCol w:w="316"/>
              <w:gridCol w:w="62"/>
              <w:gridCol w:w="294"/>
              <w:gridCol w:w="316"/>
              <w:gridCol w:w="359"/>
              <w:gridCol w:w="4094"/>
            </w:tblGrid>
            <w:tr w:rsidR="00983789" w:rsidRPr="00706D26" w14:paraId="3DC25618" w14:textId="77777777" w:rsidTr="00983789">
              <w:trPr>
                <w:tblCellSpacing w:w="0" w:type="dxa"/>
              </w:trPr>
              <w:tc>
                <w:tcPr>
                  <w:tcW w:w="1000" w:type="pct"/>
                  <w:vAlign w:val="center"/>
                  <w:hideMark/>
                </w:tcPr>
                <w:p w14:paraId="69F72416" w14:textId="77777777" w:rsidR="00983789" w:rsidRPr="00706D26" w:rsidRDefault="00983789" w:rsidP="00983789">
                  <w:pPr>
                    <w:pStyle w:val="BodyText"/>
                  </w:pPr>
                  <w:r w:rsidRPr="00706D26">
                    <w:t> </w:t>
                  </w:r>
                </w:p>
              </w:tc>
              <w:tc>
                <w:tcPr>
                  <w:tcW w:w="1000" w:type="pct"/>
                  <w:vAlign w:val="center"/>
                  <w:hideMark/>
                </w:tcPr>
                <w:p w14:paraId="49305807" w14:textId="77777777" w:rsidR="00983789" w:rsidRPr="00706D26" w:rsidRDefault="00983789" w:rsidP="00983789">
                  <w:pPr>
                    <w:pStyle w:val="BodyText"/>
                  </w:pPr>
                  <w:r w:rsidRPr="00706D26">
                    <w:t>2nd injection</w:t>
                  </w:r>
                </w:p>
              </w:tc>
              <w:tc>
                <w:tcPr>
                  <w:tcW w:w="100" w:type="pct"/>
                  <w:vAlign w:val="center"/>
                  <w:hideMark/>
                </w:tcPr>
                <w:p w14:paraId="5EADDDEE" w14:textId="77777777" w:rsidR="00983789" w:rsidRPr="00706D26" w:rsidRDefault="00983789" w:rsidP="00983789">
                  <w:pPr>
                    <w:pStyle w:val="BodyText"/>
                  </w:pPr>
                  <w:r w:rsidRPr="00706D26">
                    <w:rPr>
                      <w:b/>
                      <w:bCs/>
                    </w:rPr>
                    <w:t>Yes</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8FE067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27E80C" w14:textId="77777777" w:rsidR="00983789" w:rsidRPr="00706D26" w:rsidRDefault="00983789" w:rsidP="00983789">
                        <w:pPr>
                          <w:pStyle w:val="BodyText"/>
                        </w:pPr>
                        <w:r w:rsidRPr="00706D26">
                          <w:t> </w:t>
                        </w:r>
                        <w:permStart w:id="563808330" w:edGrp="everyone"/>
                        <w:permEnd w:id="563808330"/>
                      </w:p>
                    </w:tc>
                  </w:tr>
                </w:tbl>
                <w:p w14:paraId="544B424C" w14:textId="77777777" w:rsidR="00983789" w:rsidRPr="00706D26" w:rsidRDefault="00983789" w:rsidP="00983789">
                  <w:pPr>
                    <w:pStyle w:val="BodyText"/>
                  </w:pPr>
                </w:p>
              </w:tc>
              <w:tc>
                <w:tcPr>
                  <w:tcW w:w="50" w:type="pct"/>
                  <w:vAlign w:val="center"/>
                  <w:hideMark/>
                </w:tcPr>
                <w:p w14:paraId="663B3E7D" w14:textId="77777777" w:rsidR="00983789" w:rsidRPr="00706D26" w:rsidRDefault="00983789" w:rsidP="00983789">
                  <w:pPr>
                    <w:pStyle w:val="BodyText"/>
                  </w:pPr>
                  <w:r w:rsidRPr="00706D26">
                    <w:t> </w:t>
                  </w:r>
                </w:p>
              </w:tc>
              <w:tc>
                <w:tcPr>
                  <w:tcW w:w="100" w:type="pct"/>
                  <w:vAlign w:val="center"/>
                  <w:hideMark/>
                </w:tcPr>
                <w:p w14:paraId="09D93C4C" w14:textId="77777777" w:rsidR="00983789" w:rsidRPr="00706D26" w:rsidRDefault="00983789" w:rsidP="00983789">
                  <w:pPr>
                    <w:pStyle w:val="BodyText"/>
                  </w:pPr>
                  <w:r w:rsidRPr="00706D26">
                    <w:rPr>
                      <w:b/>
                      <w:bCs/>
                    </w:rPr>
                    <w:t>No</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6759BE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EADEE3" w14:textId="77777777" w:rsidR="00983789" w:rsidRPr="00706D26" w:rsidRDefault="00983789" w:rsidP="00983789">
                        <w:pPr>
                          <w:pStyle w:val="BodyText"/>
                        </w:pPr>
                        <w:permStart w:id="328220489" w:edGrp="everyone"/>
                        <w:permEnd w:id="328220489"/>
                        <w:r w:rsidRPr="00706D26">
                          <w:t> </w:t>
                        </w:r>
                      </w:p>
                    </w:tc>
                  </w:tr>
                </w:tbl>
                <w:p w14:paraId="48EAED6B" w14:textId="77777777" w:rsidR="00983789" w:rsidRPr="00706D26" w:rsidRDefault="00983789" w:rsidP="00983789">
                  <w:pPr>
                    <w:pStyle w:val="BodyText"/>
                  </w:pPr>
                </w:p>
              </w:tc>
              <w:tc>
                <w:tcPr>
                  <w:tcW w:w="250" w:type="pct"/>
                  <w:vAlign w:val="center"/>
                  <w:hideMark/>
                </w:tcPr>
                <w:p w14:paraId="77A30F6A" w14:textId="77777777" w:rsidR="00983789" w:rsidRPr="00706D26" w:rsidRDefault="00983789" w:rsidP="00983789">
                  <w:pPr>
                    <w:pStyle w:val="BodyText"/>
                  </w:pPr>
                  <w:r w:rsidRPr="00706D26">
                    <w:t> </w:t>
                  </w:r>
                </w:p>
              </w:tc>
              <w:tc>
                <w:tcPr>
                  <w:tcW w:w="0" w:type="auto"/>
                  <w:vAlign w:val="center"/>
                  <w:hideMark/>
                </w:tcPr>
                <w:p w14:paraId="459344C7" w14:textId="3582580E" w:rsidR="00983789" w:rsidRPr="00706D26" w:rsidRDefault="00983789" w:rsidP="00983789">
                  <w:pPr>
                    <w:pStyle w:val="BodyText"/>
                  </w:pPr>
                  <w:r w:rsidRPr="00706D26">
                    <w:rPr>
                      <w:b/>
                      <w:bCs/>
                    </w:rPr>
                    <w:t>Year</w:t>
                  </w:r>
                  <w:r w:rsidR="00FA50FF">
                    <w:rPr>
                      <w:b/>
                      <w:bCs/>
                    </w:rPr>
                    <w:t xml:space="preserve">  </w:t>
                  </w:r>
                  <w:permStart w:id="1237657804" w:edGrp="everyone"/>
                  <w:permEnd w:id="1237657804"/>
                </w:p>
              </w:tc>
            </w:tr>
          </w:tbl>
          <w:p w14:paraId="636D9B5A" w14:textId="77777777" w:rsidR="00983789" w:rsidRPr="00706D26" w:rsidRDefault="00983789" w:rsidP="00983789">
            <w:pPr>
              <w:pStyle w:val="BodyText"/>
            </w:pPr>
          </w:p>
        </w:tc>
      </w:tr>
      <w:tr w:rsidR="00983789" w:rsidRPr="00706D26" w14:paraId="71946BD9"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1819"/>
              <w:gridCol w:w="1820"/>
              <w:gridCol w:w="392"/>
              <w:gridCol w:w="316"/>
              <w:gridCol w:w="62"/>
              <w:gridCol w:w="294"/>
              <w:gridCol w:w="316"/>
              <w:gridCol w:w="359"/>
              <w:gridCol w:w="4094"/>
            </w:tblGrid>
            <w:tr w:rsidR="00983789" w:rsidRPr="00706D26" w14:paraId="2BBF2C7D" w14:textId="77777777" w:rsidTr="00983789">
              <w:trPr>
                <w:tblCellSpacing w:w="0" w:type="dxa"/>
              </w:trPr>
              <w:tc>
                <w:tcPr>
                  <w:tcW w:w="1000" w:type="pct"/>
                  <w:vAlign w:val="center"/>
                  <w:hideMark/>
                </w:tcPr>
                <w:p w14:paraId="0027B119" w14:textId="77777777" w:rsidR="00983789" w:rsidRPr="00706D26" w:rsidRDefault="00983789" w:rsidP="00983789">
                  <w:pPr>
                    <w:pStyle w:val="BodyText"/>
                  </w:pPr>
                  <w:r w:rsidRPr="00706D26">
                    <w:t> </w:t>
                  </w:r>
                </w:p>
              </w:tc>
              <w:tc>
                <w:tcPr>
                  <w:tcW w:w="1000" w:type="pct"/>
                  <w:vAlign w:val="center"/>
                  <w:hideMark/>
                </w:tcPr>
                <w:p w14:paraId="0DC1BD2A" w14:textId="77777777" w:rsidR="00983789" w:rsidRPr="00706D26" w:rsidRDefault="00983789" w:rsidP="00983789">
                  <w:pPr>
                    <w:pStyle w:val="BodyText"/>
                  </w:pPr>
                  <w:r w:rsidRPr="00706D26">
                    <w:t>3rd injection</w:t>
                  </w:r>
                </w:p>
              </w:tc>
              <w:tc>
                <w:tcPr>
                  <w:tcW w:w="100" w:type="pct"/>
                  <w:vAlign w:val="center"/>
                  <w:hideMark/>
                </w:tcPr>
                <w:p w14:paraId="5C82A6C2" w14:textId="77777777" w:rsidR="00983789" w:rsidRPr="00706D26" w:rsidRDefault="00983789" w:rsidP="00983789">
                  <w:pPr>
                    <w:pStyle w:val="BodyText"/>
                  </w:pPr>
                  <w:r w:rsidRPr="00706D26">
                    <w:rPr>
                      <w:b/>
                      <w:bCs/>
                    </w:rPr>
                    <w:t>Yes</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817DA2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445905" w14:textId="77777777" w:rsidR="00983789" w:rsidRPr="00706D26" w:rsidRDefault="00983789" w:rsidP="00983789">
                        <w:pPr>
                          <w:pStyle w:val="BodyText"/>
                        </w:pPr>
                        <w:r w:rsidRPr="00706D26">
                          <w:t> </w:t>
                        </w:r>
                        <w:permStart w:id="220021430" w:edGrp="everyone"/>
                        <w:permEnd w:id="220021430"/>
                      </w:p>
                    </w:tc>
                  </w:tr>
                </w:tbl>
                <w:p w14:paraId="3617D824" w14:textId="77777777" w:rsidR="00983789" w:rsidRPr="00706D26" w:rsidRDefault="00983789" w:rsidP="00983789">
                  <w:pPr>
                    <w:pStyle w:val="BodyText"/>
                  </w:pPr>
                </w:p>
              </w:tc>
              <w:tc>
                <w:tcPr>
                  <w:tcW w:w="50" w:type="pct"/>
                  <w:vAlign w:val="center"/>
                  <w:hideMark/>
                </w:tcPr>
                <w:p w14:paraId="4BCBA0BD" w14:textId="77777777" w:rsidR="00983789" w:rsidRPr="00706D26" w:rsidRDefault="00983789" w:rsidP="00983789">
                  <w:pPr>
                    <w:pStyle w:val="BodyText"/>
                  </w:pPr>
                  <w:r w:rsidRPr="00706D26">
                    <w:t> </w:t>
                  </w:r>
                </w:p>
              </w:tc>
              <w:tc>
                <w:tcPr>
                  <w:tcW w:w="100" w:type="pct"/>
                  <w:vAlign w:val="center"/>
                  <w:hideMark/>
                </w:tcPr>
                <w:p w14:paraId="5DE24D52" w14:textId="77777777" w:rsidR="00983789" w:rsidRPr="00706D26" w:rsidRDefault="00983789" w:rsidP="00983789">
                  <w:pPr>
                    <w:pStyle w:val="BodyText"/>
                  </w:pPr>
                  <w:r w:rsidRPr="00706D26">
                    <w:rPr>
                      <w:b/>
                      <w:bCs/>
                    </w:rPr>
                    <w:t>No</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F83AA2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BD3AC0" w14:textId="77777777" w:rsidR="00983789" w:rsidRPr="00706D26" w:rsidRDefault="00983789" w:rsidP="00983789">
                        <w:pPr>
                          <w:pStyle w:val="BodyText"/>
                        </w:pPr>
                        <w:r w:rsidRPr="00706D26">
                          <w:t> </w:t>
                        </w:r>
                        <w:permStart w:id="823149836" w:edGrp="everyone"/>
                        <w:permEnd w:id="823149836"/>
                      </w:p>
                    </w:tc>
                  </w:tr>
                </w:tbl>
                <w:p w14:paraId="29242C55" w14:textId="77777777" w:rsidR="00983789" w:rsidRPr="00706D26" w:rsidRDefault="00983789" w:rsidP="00983789">
                  <w:pPr>
                    <w:pStyle w:val="BodyText"/>
                  </w:pPr>
                </w:p>
              </w:tc>
              <w:tc>
                <w:tcPr>
                  <w:tcW w:w="250" w:type="pct"/>
                  <w:vAlign w:val="center"/>
                  <w:hideMark/>
                </w:tcPr>
                <w:p w14:paraId="6BC58454" w14:textId="77777777" w:rsidR="00983789" w:rsidRPr="00706D26" w:rsidRDefault="00983789" w:rsidP="00983789">
                  <w:pPr>
                    <w:pStyle w:val="BodyText"/>
                  </w:pPr>
                  <w:r w:rsidRPr="00706D26">
                    <w:t> </w:t>
                  </w:r>
                </w:p>
              </w:tc>
              <w:tc>
                <w:tcPr>
                  <w:tcW w:w="0" w:type="auto"/>
                  <w:vAlign w:val="center"/>
                  <w:hideMark/>
                </w:tcPr>
                <w:p w14:paraId="13728759" w14:textId="702D24CA" w:rsidR="00983789" w:rsidRPr="00706D26" w:rsidRDefault="00983789" w:rsidP="00983789">
                  <w:pPr>
                    <w:pStyle w:val="BodyText"/>
                  </w:pPr>
                  <w:r w:rsidRPr="00706D26">
                    <w:rPr>
                      <w:b/>
                      <w:bCs/>
                    </w:rPr>
                    <w:t>Year</w:t>
                  </w:r>
                  <w:r w:rsidR="00FA50FF">
                    <w:rPr>
                      <w:b/>
                      <w:bCs/>
                    </w:rPr>
                    <w:t xml:space="preserve">  </w:t>
                  </w:r>
                  <w:permStart w:id="237584504" w:edGrp="everyone"/>
                  <w:permEnd w:id="237584504"/>
                </w:p>
              </w:tc>
            </w:tr>
          </w:tbl>
          <w:p w14:paraId="601A7201" w14:textId="77777777" w:rsidR="00983789" w:rsidRPr="00706D26" w:rsidRDefault="00983789" w:rsidP="00983789">
            <w:pPr>
              <w:pStyle w:val="BodyText"/>
            </w:pPr>
          </w:p>
        </w:tc>
      </w:tr>
      <w:tr w:rsidR="00983789" w:rsidRPr="00706D26" w14:paraId="1049E3D8"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3639"/>
              <w:gridCol w:w="392"/>
              <w:gridCol w:w="316"/>
              <w:gridCol w:w="63"/>
              <w:gridCol w:w="294"/>
              <w:gridCol w:w="316"/>
              <w:gridCol w:w="360"/>
              <w:gridCol w:w="4092"/>
            </w:tblGrid>
            <w:tr w:rsidR="00983789" w:rsidRPr="00706D26" w14:paraId="12378379" w14:textId="77777777" w:rsidTr="00983789">
              <w:trPr>
                <w:tblCellSpacing w:w="0" w:type="dxa"/>
              </w:trPr>
              <w:tc>
                <w:tcPr>
                  <w:tcW w:w="1921" w:type="pct"/>
                  <w:vAlign w:val="center"/>
                  <w:hideMark/>
                </w:tcPr>
                <w:p w14:paraId="65FA5BB7" w14:textId="77777777" w:rsidR="00983789" w:rsidRPr="00706D26" w:rsidRDefault="00983789" w:rsidP="00983789">
                  <w:pPr>
                    <w:pStyle w:val="BodyText"/>
                  </w:pPr>
                  <w:r w:rsidRPr="00706D26">
                    <w:t>Has your blood test confirmed immunity to hepatitis B?</w:t>
                  </w:r>
                </w:p>
              </w:tc>
              <w:tc>
                <w:tcPr>
                  <w:tcW w:w="207" w:type="pct"/>
                  <w:vAlign w:val="center"/>
                  <w:hideMark/>
                </w:tcPr>
                <w:p w14:paraId="509D6D4C" w14:textId="77777777" w:rsidR="00983789" w:rsidRPr="00706D26" w:rsidRDefault="00983789" w:rsidP="00983789">
                  <w:pPr>
                    <w:pStyle w:val="BodyText"/>
                  </w:pPr>
                  <w:r w:rsidRPr="00706D26">
                    <w:rPr>
                      <w:b/>
                      <w:bCs/>
                    </w:rPr>
                    <w:t>Yes</w:t>
                  </w:r>
                </w:p>
              </w:tc>
              <w:tc>
                <w:tcPr>
                  <w:tcW w:w="167"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38C714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76D314" w14:textId="77777777" w:rsidR="00983789" w:rsidRPr="00706D26" w:rsidRDefault="00983789" w:rsidP="00983789">
                        <w:pPr>
                          <w:pStyle w:val="BodyText"/>
                        </w:pPr>
                        <w:r w:rsidRPr="00706D26">
                          <w:t> </w:t>
                        </w:r>
                        <w:permStart w:id="1865817769" w:edGrp="everyone"/>
                        <w:permEnd w:id="1865817769"/>
                      </w:p>
                    </w:tc>
                  </w:tr>
                </w:tbl>
                <w:p w14:paraId="1DE23717" w14:textId="77777777" w:rsidR="00983789" w:rsidRPr="00706D26" w:rsidRDefault="00983789" w:rsidP="00983789">
                  <w:pPr>
                    <w:pStyle w:val="BodyText"/>
                  </w:pPr>
                </w:p>
              </w:tc>
              <w:tc>
                <w:tcPr>
                  <w:tcW w:w="33" w:type="pct"/>
                  <w:vAlign w:val="center"/>
                  <w:hideMark/>
                </w:tcPr>
                <w:p w14:paraId="0A682ABA" w14:textId="77777777" w:rsidR="00983789" w:rsidRPr="00706D26" w:rsidRDefault="00983789" w:rsidP="00983789">
                  <w:pPr>
                    <w:pStyle w:val="BodyText"/>
                  </w:pPr>
                  <w:r w:rsidRPr="00706D26">
                    <w:t> </w:t>
                  </w:r>
                </w:p>
              </w:tc>
              <w:tc>
                <w:tcPr>
                  <w:tcW w:w="155" w:type="pct"/>
                  <w:vAlign w:val="center"/>
                  <w:hideMark/>
                </w:tcPr>
                <w:p w14:paraId="593BCBFB" w14:textId="77777777" w:rsidR="00983789" w:rsidRPr="00706D26" w:rsidRDefault="00983789" w:rsidP="00983789">
                  <w:pPr>
                    <w:pStyle w:val="BodyText"/>
                  </w:pPr>
                  <w:r w:rsidRPr="00706D26">
                    <w:rPr>
                      <w:b/>
                      <w:bCs/>
                    </w:rPr>
                    <w:t>No</w:t>
                  </w:r>
                </w:p>
              </w:tc>
              <w:tc>
                <w:tcPr>
                  <w:tcW w:w="167"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2C4A28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0D2EAD" w14:textId="77777777" w:rsidR="00983789" w:rsidRPr="00706D26" w:rsidRDefault="00983789" w:rsidP="00983789">
                        <w:pPr>
                          <w:pStyle w:val="BodyText"/>
                        </w:pPr>
                        <w:r w:rsidRPr="00706D26">
                          <w:t> </w:t>
                        </w:r>
                        <w:permStart w:id="576683784" w:edGrp="everyone"/>
                        <w:permEnd w:id="576683784"/>
                      </w:p>
                    </w:tc>
                  </w:tr>
                </w:tbl>
                <w:p w14:paraId="6C9BDC4C" w14:textId="77777777" w:rsidR="00983789" w:rsidRPr="00706D26" w:rsidRDefault="00983789" w:rsidP="00983789">
                  <w:pPr>
                    <w:pStyle w:val="BodyText"/>
                  </w:pPr>
                </w:p>
              </w:tc>
              <w:tc>
                <w:tcPr>
                  <w:tcW w:w="190" w:type="pct"/>
                  <w:vAlign w:val="center"/>
                  <w:hideMark/>
                </w:tcPr>
                <w:p w14:paraId="325F45D9" w14:textId="77777777" w:rsidR="00983789" w:rsidRPr="00706D26" w:rsidRDefault="00983789" w:rsidP="00983789">
                  <w:pPr>
                    <w:pStyle w:val="BodyText"/>
                  </w:pPr>
                  <w:r w:rsidRPr="00706D26">
                    <w:t> </w:t>
                  </w:r>
                </w:p>
              </w:tc>
              <w:tc>
                <w:tcPr>
                  <w:tcW w:w="0" w:type="auto"/>
                  <w:vAlign w:val="center"/>
                  <w:hideMark/>
                </w:tcPr>
                <w:p w14:paraId="0C076197" w14:textId="5218E758" w:rsidR="00983789" w:rsidRPr="00706D26" w:rsidRDefault="00983789" w:rsidP="00983789">
                  <w:pPr>
                    <w:pStyle w:val="BodyText"/>
                  </w:pPr>
                  <w:r w:rsidRPr="00706D26">
                    <w:rPr>
                      <w:b/>
                      <w:bCs/>
                    </w:rPr>
                    <w:t>Year</w:t>
                  </w:r>
                  <w:r w:rsidR="00FA50FF">
                    <w:rPr>
                      <w:b/>
                      <w:bCs/>
                    </w:rPr>
                    <w:t xml:space="preserve">  </w:t>
                  </w:r>
                  <w:permStart w:id="1815036688" w:edGrp="everyone"/>
                  <w:permEnd w:id="1815036688"/>
                </w:p>
              </w:tc>
            </w:tr>
          </w:tbl>
          <w:p w14:paraId="76BB7379" w14:textId="77777777" w:rsidR="00983789" w:rsidRPr="00706D26" w:rsidRDefault="00983789" w:rsidP="00983789">
            <w:pPr>
              <w:pStyle w:val="BodyText"/>
            </w:pPr>
          </w:p>
        </w:tc>
      </w:tr>
    </w:tbl>
    <w:p w14:paraId="7DB684BF" w14:textId="77777777" w:rsidR="00983789" w:rsidRPr="00706D26" w:rsidRDefault="00983789" w:rsidP="00983789">
      <w:pPr>
        <w:pStyle w:val="BodyText"/>
      </w:pPr>
    </w:p>
    <w:tbl>
      <w:tblPr>
        <w:tblW w:w="0" w:type="auto"/>
        <w:tblLook w:val="04A0" w:firstRow="1" w:lastRow="0" w:firstColumn="1" w:lastColumn="0" w:noHBand="0" w:noVBand="1"/>
      </w:tblPr>
      <w:tblGrid>
        <w:gridCol w:w="9628"/>
      </w:tblGrid>
      <w:tr w:rsidR="00983789" w:rsidRPr="00706D26" w14:paraId="14679328" w14:textId="77777777" w:rsidTr="00983789">
        <w:tc>
          <w:tcPr>
            <w:tcW w:w="9628" w:type="dxa"/>
            <w:shd w:val="clear" w:color="auto" w:fill="002664"/>
          </w:tcPr>
          <w:p w14:paraId="5E0F84D4" w14:textId="77777777" w:rsidR="00983789" w:rsidRPr="00706D26" w:rsidRDefault="00983789" w:rsidP="00983789">
            <w:pPr>
              <w:pStyle w:val="BodyText"/>
              <w:spacing w:before="120" w:after="120"/>
              <w:rPr>
                <w:b/>
              </w:rPr>
            </w:pPr>
            <w:r w:rsidRPr="00706D26">
              <w:rPr>
                <w:b/>
              </w:rPr>
              <w:t xml:space="preserve">Please provide a documentary record of your immunisations and your measured hepatitis B immune status, where applicable. </w:t>
            </w:r>
          </w:p>
        </w:tc>
      </w:tr>
    </w:tbl>
    <w:p w14:paraId="64852CB6" w14:textId="77777777" w:rsidR="00983789" w:rsidRPr="00706D26" w:rsidRDefault="00983789" w:rsidP="00983789">
      <w:pPr>
        <w:pStyle w:val="BodyText"/>
      </w:pPr>
      <w:r w:rsidRPr="00706D26">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418"/>
        <w:gridCol w:w="3066"/>
        <w:gridCol w:w="4138"/>
      </w:tblGrid>
      <w:tr w:rsidR="00983789" w:rsidRPr="00706D26" w14:paraId="02A072B1" w14:textId="77777777" w:rsidTr="0098378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4113162" w14:textId="77777777" w:rsidR="00983789" w:rsidRPr="00706D26" w:rsidRDefault="00983789" w:rsidP="00983789">
            <w:pPr>
              <w:pStyle w:val="BodyText"/>
            </w:pPr>
            <w:r w:rsidRPr="00706D26">
              <w:rPr>
                <w:b/>
                <w:bCs/>
              </w:rPr>
              <w:lastRenderedPageBreak/>
              <w:t>Section 11 – Sickness absence</w:t>
            </w:r>
          </w:p>
        </w:tc>
      </w:tr>
      <w:tr w:rsidR="00983789" w:rsidRPr="00706D26" w14:paraId="5E8AC961" w14:textId="77777777" w:rsidTr="0098378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05CADF7" w14:textId="77777777" w:rsidR="00983789" w:rsidRPr="00706D26" w:rsidRDefault="00983789" w:rsidP="00983789">
            <w:pPr>
              <w:pStyle w:val="BodyText"/>
            </w:pPr>
            <w:r w:rsidRPr="00706D26">
              <w:t>Please list how many days you have been absent from work, school, college etc. in the last three years due to sickness. For each absence, please also indicate the dates and the reason.</w:t>
            </w:r>
          </w:p>
        </w:tc>
      </w:tr>
      <w:tr w:rsidR="00983789" w:rsidRPr="00706D26" w14:paraId="5E7F71C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D5C6742" w14:textId="77777777" w:rsidR="00983789" w:rsidRPr="00706D26" w:rsidRDefault="00983789" w:rsidP="00983789">
            <w:pPr>
              <w:pStyle w:val="BodyText"/>
            </w:pPr>
            <w:r w:rsidRPr="00706D26">
              <w:t>Number of days absent</w:t>
            </w:r>
          </w:p>
        </w:tc>
        <w:tc>
          <w:tcPr>
            <w:tcW w:w="0" w:type="auto"/>
            <w:tcBorders>
              <w:top w:val="outset" w:sz="6" w:space="0" w:color="auto"/>
              <w:left w:val="outset" w:sz="6" w:space="0" w:color="auto"/>
              <w:bottom w:val="outset" w:sz="6" w:space="0" w:color="auto"/>
              <w:right w:val="outset" w:sz="6" w:space="0" w:color="auto"/>
            </w:tcBorders>
            <w:hideMark/>
          </w:tcPr>
          <w:p w14:paraId="2CF1FA5D" w14:textId="77777777" w:rsidR="00983789" w:rsidRPr="00706D26" w:rsidRDefault="00983789" w:rsidP="00983789">
            <w:pPr>
              <w:pStyle w:val="BodyText"/>
            </w:pPr>
            <w:r w:rsidRPr="00706D26">
              <w:t>Dates of absence (dd/mm/yy)</w:t>
            </w:r>
          </w:p>
        </w:tc>
        <w:tc>
          <w:tcPr>
            <w:tcW w:w="0" w:type="auto"/>
            <w:tcBorders>
              <w:top w:val="outset" w:sz="6" w:space="0" w:color="auto"/>
              <w:left w:val="outset" w:sz="6" w:space="0" w:color="auto"/>
              <w:bottom w:val="outset" w:sz="6" w:space="0" w:color="auto"/>
              <w:right w:val="outset" w:sz="6" w:space="0" w:color="auto"/>
            </w:tcBorders>
            <w:hideMark/>
          </w:tcPr>
          <w:p w14:paraId="5A1E7BC7" w14:textId="77777777" w:rsidR="00983789" w:rsidRPr="00706D26" w:rsidRDefault="00983789" w:rsidP="00983789">
            <w:pPr>
              <w:pStyle w:val="BodyText"/>
            </w:pPr>
            <w:r w:rsidRPr="00706D26">
              <w:t>Reason (please state if related to a disability)</w:t>
            </w:r>
          </w:p>
        </w:tc>
      </w:tr>
      <w:tr w:rsidR="00983789" w:rsidRPr="00706D26" w14:paraId="7AF674E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3C11F7" w14:textId="77777777" w:rsidR="00983789" w:rsidRPr="00706D26" w:rsidRDefault="00983789" w:rsidP="00983789">
            <w:pPr>
              <w:pStyle w:val="BodyText"/>
            </w:pPr>
            <w:permStart w:id="1670850844" w:edGrp="everyone" w:colFirst="0" w:colLast="0"/>
            <w:permStart w:id="271933943" w:edGrp="everyone" w:colFirst="1" w:colLast="1"/>
            <w:permStart w:id="2047638402" w:edGrp="everyone" w:colFirst="2" w:colLast="2"/>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8A1F8D" w14:textId="77777777" w:rsidR="00983789" w:rsidRPr="00706D26" w:rsidRDefault="00983789" w:rsidP="00983789">
            <w:pPr>
              <w:pStyle w:val="BodyText"/>
            </w:pPr>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6E93080" w14:textId="77777777" w:rsidR="00983789" w:rsidRPr="00706D26" w:rsidRDefault="00983789" w:rsidP="00983789">
            <w:pPr>
              <w:pStyle w:val="BodyText"/>
            </w:pPr>
            <w:r w:rsidRPr="00706D26">
              <w:t> </w:t>
            </w:r>
          </w:p>
        </w:tc>
      </w:tr>
      <w:tr w:rsidR="00983789" w:rsidRPr="00706D26" w14:paraId="5B70DBC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EF393A" w14:textId="77777777" w:rsidR="00983789" w:rsidRPr="00706D26" w:rsidRDefault="00983789" w:rsidP="00983789">
            <w:pPr>
              <w:pStyle w:val="BodyText"/>
            </w:pPr>
            <w:permStart w:id="1809214897" w:edGrp="everyone" w:colFirst="0" w:colLast="0"/>
            <w:permStart w:id="1402031020" w:edGrp="everyone" w:colFirst="1" w:colLast="1"/>
            <w:permStart w:id="2027038598" w:edGrp="everyone" w:colFirst="2" w:colLast="2"/>
            <w:permEnd w:id="1670850844"/>
            <w:permEnd w:id="271933943"/>
            <w:permEnd w:id="2047638402"/>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733D37" w14:textId="77777777" w:rsidR="00983789" w:rsidRPr="00706D26" w:rsidRDefault="00983789" w:rsidP="00983789">
            <w:pPr>
              <w:pStyle w:val="BodyText"/>
            </w:pPr>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0023F8" w14:textId="77777777" w:rsidR="00983789" w:rsidRPr="00706D26" w:rsidRDefault="00983789" w:rsidP="00983789">
            <w:pPr>
              <w:pStyle w:val="BodyText"/>
            </w:pPr>
            <w:r w:rsidRPr="00706D26">
              <w:t> </w:t>
            </w:r>
          </w:p>
        </w:tc>
      </w:tr>
      <w:tr w:rsidR="00983789" w:rsidRPr="00706D26" w14:paraId="3A6FE0A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AB3BEE" w14:textId="77777777" w:rsidR="00983789" w:rsidRPr="00706D26" w:rsidRDefault="00983789" w:rsidP="00983789">
            <w:pPr>
              <w:pStyle w:val="BodyText"/>
            </w:pPr>
            <w:permStart w:id="397434943" w:edGrp="everyone" w:colFirst="0" w:colLast="0"/>
            <w:permStart w:id="655978110" w:edGrp="everyone" w:colFirst="1" w:colLast="1"/>
            <w:permStart w:id="1009721510" w:edGrp="everyone" w:colFirst="2" w:colLast="2"/>
            <w:permEnd w:id="1809214897"/>
            <w:permEnd w:id="1402031020"/>
            <w:permEnd w:id="2027038598"/>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26D182" w14:textId="77777777" w:rsidR="00983789" w:rsidRPr="00706D26" w:rsidRDefault="00983789" w:rsidP="00983789">
            <w:pPr>
              <w:pStyle w:val="BodyText"/>
            </w:pPr>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403CF9" w14:textId="77777777" w:rsidR="00983789" w:rsidRPr="00706D26" w:rsidRDefault="00983789" w:rsidP="00983789">
            <w:pPr>
              <w:pStyle w:val="BodyText"/>
            </w:pPr>
            <w:r w:rsidRPr="00706D26">
              <w:t> </w:t>
            </w:r>
          </w:p>
        </w:tc>
      </w:tr>
      <w:tr w:rsidR="00983789" w:rsidRPr="00706D26" w14:paraId="75C1D51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09D8A7" w14:textId="77777777" w:rsidR="00983789" w:rsidRPr="00706D26" w:rsidRDefault="00983789" w:rsidP="00983789">
            <w:pPr>
              <w:pStyle w:val="BodyText"/>
            </w:pPr>
            <w:permStart w:id="673449047" w:edGrp="everyone" w:colFirst="0" w:colLast="0"/>
            <w:permStart w:id="1999511333" w:edGrp="everyone" w:colFirst="1" w:colLast="1"/>
            <w:permStart w:id="821258271" w:edGrp="everyone" w:colFirst="2" w:colLast="2"/>
            <w:permEnd w:id="397434943"/>
            <w:permEnd w:id="655978110"/>
            <w:permEnd w:id="1009721510"/>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C98025" w14:textId="77777777" w:rsidR="00983789" w:rsidRPr="00706D26" w:rsidRDefault="00983789" w:rsidP="00983789">
            <w:pPr>
              <w:pStyle w:val="BodyText"/>
            </w:pPr>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45E07C" w14:textId="77777777" w:rsidR="00983789" w:rsidRPr="00706D26" w:rsidRDefault="00983789" w:rsidP="00983789">
            <w:pPr>
              <w:pStyle w:val="BodyText"/>
            </w:pPr>
            <w:r w:rsidRPr="00706D26">
              <w:t> </w:t>
            </w:r>
          </w:p>
        </w:tc>
      </w:tr>
      <w:tr w:rsidR="00983789" w:rsidRPr="00706D26" w14:paraId="6817C88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194168" w14:textId="77777777" w:rsidR="00983789" w:rsidRPr="00706D26" w:rsidRDefault="00983789" w:rsidP="00983789">
            <w:pPr>
              <w:pStyle w:val="BodyText"/>
            </w:pPr>
            <w:permStart w:id="1491541179" w:edGrp="everyone" w:colFirst="0" w:colLast="0"/>
            <w:permStart w:id="1565158869" w:edGrp="everyone" w:colFirst="1" w:colLast="1"/>
            <w:permStart w:id="1827812194" w:edGrp="everyone" w:colFirst="2" w:colLast="2"/>
            <w:permEnd w:id="673449047"/>
            <w:permEnd w:id="1999511333"/>
            <w:permEnd w:id="821258271"/>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EEE91A" w14:textId="77777777" w:rsidR="00983789" w:rsidRPr="00706D26" w:rsidRDefault="00983789" w:rsidP="00983789">
            <w:pPr>
              <w:pStyle w:val="BodyText"/>
            </w:pPr>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717EBC" w14:textId="77777777" w:rsidR="00983789" w:rsidRPr="00706D26" w:rsidRDefault="00983789" w:rsidP="00983789">
            <w:pPr>
              <w:pStyle w:val="BodyText"/>
            </w:pPr>
            <w:r w:rsidRPr="00706D26">
              <w:t> </w:t>
            </w:r>
          </w:p>
        </w:tc>
      </w:tr>
      <w:permEnd w:id="1491541179"/>
      <w:permEnd w:id="1565158869"/>
      <w:permEnd w:id="1827812194"/>
    </w:tbl>
    <w:p w14:paraId="6FEAF942" w14:textId="5B0BB23B" w:rsidR="00122DF9" w:rsidRPr="00706D26" w:rsidRDefault="00122DF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983789" w:rsidRPr="00706D26" w14:paraId="3CA986A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222D09A" w14:textId="53A24509" w:rsidR="00983789" w:rsidRPr="00706D26" w:rsidRDefault="00983789" w:rsidP="00983789">
            <w:pPr>
              <w:pStyle w:val="BodyText"/>
            </w:pPr>
            <w:r w:rsidRPr="00706D26">
              <w:rPr>
                <w:b/>
                <w:bCs/>
              </w:rPr>
              <w:t xml:space="preserve">Section 12 – Declaration </w:t>
            </w:r>
            <w:r w:rsidR="007153A5">
              <w:rPr>
                <w:b/>
                <w:bCs/>
              </w:rPr>
              <w:t xml:space="preserve">– Please read carefully and ensure you understand the declaration. </w:t>
            </w:r>
          </w:p>
        </w:tc>
      </w:tr>
      <w:tr w:rsidR="00983789" w:rsidRPr="00706D26" w14:paraId="1C9CC8F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736"/>
              <w:gridCol w:w="4736"/>
            </w:tblGrid>
            <w:tr w:rsidR="00983789" w:rsidRPr="00706D26" w14:paraId="013E16E2" w14:textId="77777777" w:rsidTr="00983789">
              <w:trPr>
                <w:tblCellSpacing w:w="0" w:type="dxa"/>
              </w:trPr>
              <w:tc>
                <w:tcPr>
                  <w:tcW w:w="2500" w:type="pct"/>
                  <w:hideMark/>
                </w:tcPr>
                <w:p w14:paraId="5EB9BFA7" w14:textId="6C861C4B" w:rsidR="00E41192" w:rsidRPr="007153A5" w:rsidRDefault="00E41192" w:rsidP="00E41192">
                  <w:pPr>
                    <w:rPr>
                      <w:rFonts w:ascii="Arial" w:eastAsia="Arial" w:hAnsi="Arial" w:cs="Times New Roman"/>
                      <w:b/>
                    </w:rPr>
                  </w:pPr>
                  <w:r w:rsidRPr="00813D28">
                    <w:rPr>
                      <w:rFonts w:ascii="Arial" w:eastAsia="Arial" w:hAnsi="Arial" w:cs="Times New Roman"/>
                      <w:b/>
                    </w:rPr>
                    <w:t>The information I have provided is accurate and I have not withheld any details.</w:t>
                  </w:r>
                  <w:r w:rsidRPr="007153A5">
                    <w:rPr>
                      <w:rFonts w:ascii="Arial" w:eastAsia="Arial" w:hAnsi="Arial" w:cs="Times New Roman"/>
                      <w:b/>
                    </w:rPr>
                    <w:t xml:space="preserve"> I understand that deliberately giving false information or deliberately withholding information is likely to be considered an </w:t>
                  </w:r>
                  <w:r w:rsidRPr="00813D28">
                    <w:rPr>
                      <w:rFonts w:ascii="Arial" w:eastAsia="Arial" w:hAnsi="Arial" w:cs="Times New Roman"/>
                      <w:b/>
                    </w:rPr>
                    <w:t>integrity</w:t>
                  </w:r>
                  <w:r w:rsidRPr="007153A5">
                    <w:rPr>
                      <w:rFonts w:ascii="Arial" w:eastAsia="Arial" w:hAnsi="Arial" w:cs="Times New Roman"/>
                      <w:b/>
                    </w:rPr>
                    <w:t xml:space="preserve"> issue, which will be reported to the vetting/professional standards</w:t>
                  </w:r>
                  <w:r w:rsidR="007153A5">
                    <w:rPr>
                      <w:rFonts w:ascii="Arial" w:eastAsia="Arial" w:hAnsi="Arial" w:cs="Times New Roman"/>
                      <w:b/>
                    </w:rPr>
                    <w:t xml:space="preserve"> department </w:t>
                  </w:r>
                  <w:r w:rsidRPr="007153A5">
                    <w:rPr>
                      <w:rFonts w:ascii="Arial" w:eastAsia="Arial" w:hAnsi="Arial" w:cs="Times New Roman"/>
                      <w:b/>
                    </w:rPr>
                    <w:t>(as appropriate</w:t>
                  </w:r>
                  <w:r w:rsidR="007153A5" w:rsidRPr="007153A5">
                    <w:rPr>
                      <w:rFonts w:ascii="Arial" w:eastAsia="Arial" w:hAnsi="Arial" w:cs="Times New Roman"/>
                      <w:b/>
                    </w:rPr>
                    <w:t>). This</w:t>
                  </w:r>
                  <w:r w:rsidRPr="007153A5">
                    <w:rPr>
                      <w:rFonts w:ascii="Arial" w:eastAsia="Arial" w:hAnsi="Arial" w:cs="Times New Roman"/>
                      <w:b/>
                    </w:rPr>
                    <w:t xml:space="preserve"> </w:t>
                  </w:r>
                  <w:r w:rsidR="007153A5">
                    <w:rPr>
                      <w:rFonts w:ascii="Arial" w:eastAsia="Arial" w:hAnsi="Arial" w:cs="Times New Roman"/>
                      <w:b/>
                    </w:rPr>
                    <w:t>may</w:t>
                  </w:r>
                  <w:r w:rsidRPr="007153A5">
                    <w:rPr>
                      <w:rFonts w:ascii="Arial" w:eastAsia="Arial" w:hAnsi="Arial" w:cs="Times New Roman"/>
                      <w:b/>
                    </w:rPr>
                    <w:t xml:space="preserve"> subsequently result in my application for vetting clearance being declined, current vetting clearance withdrawn or dismissal.</w:t>
                  </w:r>
                </w:p>
                <w:p w14:paraId="16FA48AE" w14:textId="5C8CA900" w:rsidR="00E41192" w:rsidRPr="007153A5" w:rsidRDefault="00E41192" w:rsidP="00E41192">
                  <w:pPr>
                    <w:rPr>
                      <w:rFonts w:ascii="Arial" w:eastAsia="Arial" w:hAnsi="Arial" w:cs="Times New Roman"/>
                      <w:b/>
                    </w:rPr>
                  </w:pPr>
                  <w:r w:rsidRPr="007153A5">
                    <w:rPr>
                      <w:rFonts w:ascii="Arial" w:eastAsia="Arial" w:hAnsi="Arial" w:cs="Times New Roman"/>
                      <w:b/>
                    </w:rPr>
                    <w:t xml:space="preserve">I </w:t>
                  </w:r>
                  <w:r w:rsidR="007153A5">
                    <w:rPr>
                      <w:rFonts w:ascii="Arial" w:eastAsia="Arial" w:hAnsi="Arial" w:cs="Times New Roman"/>
                      <w:b/>
                    </w:rPr>
                    <w:t>understand the importance of providing accurate information and I consent</w:t>
                  </w:r>
                  <w:r w:rsidRPr="007153A5">
                    <w:rPr>
                      <w:rFonts w:ascii="Arial" w:eastAsia="Arial" w:hAnsi="Arial" w:cs="Times New Roman"/>
                      <w:b/>
                    </w:rPr>
                    <w:t xml:space="preserve"> for the Force’s Appointment Panel and the vetting/professional standards department be notified about any apparent misinformation or missing information.</w:t>
                  </w:r>
                </w:p>
                <w:p w14:paraId="4E9E8A81" w14:textId="6E0A2022" w:rsidR="00983789" w:rsidRPr="00E41192" w:rsidRDefault="00E41192" w:rsidP="00E41192">
                  <w:pPr>
                    <w:rPr>
                      <w:rFonts w:ascii="Arial" w:eastAsia="Arial" w:hAnsi="Arial" w:cs="Times New Roman"/>
                      <w:b/>
                    </w:rPr>
                  </w:pPr>
                  <w:r w:rsidRPr="007153A5">
                    <w:rPr>
                      <w:rFonts w:ascii="Arial" w:eastAsia="Arial" w:hAnsi="Arial" w:cs="Times New Roman"/>
                      <w:b/>
                    </w:rPr>
                    <w:t>In the case of transferees, the receiving FVU will inform the home PSD.</w:t>
                  </w:r>
                </w:p>
                <w:p w14:paraId="10045E63" w14:textId="24307560" w:rsidR="00E41192" w:rsidRPr="007153A5" w:rsidRDefault="00983789" w:rsidP="00983789">
                  <w:pPr>
                    <w:pStyle w:val="BodyText"/>
                    <w:rPr>
                      <w:b/>
                      <w:bCs/>
                    </w:rPr>
                  </w:pPr>
                  <w:r w:rsidRPr="007153A5">
                    <w:rPr>
                      <w:b/>
                      <w:bCs/>
                    </w:rPr>
                    <w:t>I will notify you immediately if any of my answers change on my completed form.</w:t>
                  </w:r>
                </w:p>
                <w:p w14:paraId="7213A7D5" w14:textId="5A9F5804" w:rsidR="00E41192" w:rsidRDefault="00E41192" w:rsidP="00983789">
                  <w:pPr>
                    <w:pStyle w:val="BodyText"/>
                  </w:pPr>
                </w:p>
                <w:p w14:paraId="2EEE5F15" w14:textId="3450C002" w:rsidR="00E41192" w:rsidRPr="00706D26" w:rsidRDefault="00E41192" w:rsidP="00983789">
                  <w:pPr>
                    <w:pStyle w:val="BodyText"/>
                  </w:pPr>
                </w:p>
                <w:p w14:paraId="7BE01A57" w14:textId="77777777" w:rsidR="00983789" w:rsidRPr="00706D26" w:rsidRDefault="00983789" w:rsidP="00983789">
                  <w:pPr>
                    <w:pStyle w:val="BodyText"/>
                  </w:pPr>
                  <w:r w:rsidRPr="00706D26">
                    <w:t xml:space="preserve">I </w:t>
                  </w:r>
                  <w:permStart w:id="1457082158" w:edGrp="everyone"/>
                  <w:r w:rsidRPr="00FA50FF">
                    <w:rPr>
                      <w:b/>
                      <w:u w:val="single"/>
                    </w:rPr>
                    <w:t>do/do not</w:t>
                  </w:r>
                  <w:permEnd w:id="1457082158"/>
                  <w:r w:rsidRPr="00706D26">
                    <w:t xml:space="preserve"> give permission to my General Practitioner to disclose relevant information to the Occupational Health Department in accordance with the Access to Medical Reports Act 1988.</w:t>
                  </w:r>
                </w:p>
                <w:p w14:paraId="5F5F748A" w14:textId="77777777" w:rsidR="00983789" w:rsidRPr="00706D26" w:rsidRDefault="00983789" w:rsidP="00983789">
                  <w:pPr>
                    <w:pStyle w:val="BodyText"/>
                  </w:pPr>
                  <w:r w:rsidRPr="00706D26">
                    <w:t xml:space="preserve">I </w:t>
                  </w:r>
                  <w:permStart w:id="606554330" w:edGrp="everyone"/>
                  <w:r w:rsidRPr="00FA50FF">
                    <w:rPr>
                      <w:b/>
                      <w:u w:val="single"/>
                    </w:rPr>
                    <w:t>do/do not</w:t>
                  </w:r>
                  <w:r w:rsidRPr="00706D26">
                    <w:t xml:space="preserve"> </w:t>
                  </w:r>
                  <w:permEnd w:id="606554330"/>
                  <w:r w:rsidRPr="00706D26">
                    <w:t>wish to see my General Practitioner’s comments before the form is returned to the Occupational Health Department.</w:t>
                  </w:r>
                </w:p>
              </w:tc>
              <w:tc>
                <w:tcPr>
                  <w:tcW w:w="0" w:type="auto"/>
                  <w:hideMark/>
                </w:tcPr>
                <w:p w14:paraId="6C06B290" w14:textId="77777777" w:rsidR="00983789" w:rsidRPr="00706D26" w:rsidRDefault="00983789" w:rsidP="00983789">
                  <w:pPr>
                    <w:pStyle w:val="BodyText"/>
                  </w:pPr>
                  <w:r w:rsidRPr="00706D26">
                    <w:lastRenderedPageBreak/>
                    <w:t>I consent to this data being held by an Occupational Health Unit of a police force on a computer or manual filing system, in accordance with the confidentiality requirements of the General Data Protection Regulation. (EU)</w:t>
                  </w:r>
                </w:p>
                <w:p w14:paraId="57FD35BF" w14:textId="77777777" w:rsidR="00983789" w:rsidRPr="00706D26" w:rsidRDefault="00983789" w:rsidP="00983789">
                  <w:pPr>
                    <w:pStyle w:val="BodyText"/>
                  </w:pPr>
                  <w:permStart w:id="1664830177" w:edGrp="everyone"/>
                </w:p>
                <w:permEnd w:id="1664830177"/>
                <w:p w14:paraId="2803CEE8" w14:textId="77777777" w:rsidR="00983789" w:rsidRPr="00706D26" w:rsidRDefault="00000000" w:rsidP="00983789">
                  <w:pPr>
                    <w:pStyle w:val="BodyText"/>
                  </w:pPr>
                  <w:r>
                    <w:pict w14:anchorId="44A67206">
                      <v:rect id="_x0000_i1025" style="width:0;height:.7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3047"/>
                    <w:gridCol w:w="1569"/>
                  </w:tblGrid>
                  <w:tr w:rsidR="00983789" w:rsidRPr="00706D26" w14:paraId="4BD1A6B2" w14:textId="77777777" w:rsidTr="00983789">
                    <w:trPr>
                      <w:tblCellSpacing w:w="0" w:type="dxa"/>
                    </w:trPr>
                    <w:tc>
                      <w:tcPr>
                        <w:tcW w:w="3300" w:type="pct"/>
                        <w:vAlign w:val="center"/>
                        <w:hideMark/>
                      </w:tcPr>
                      <w:p w14:paraId="3525710D" w14:textId="77777777" w:rsidR="00983789" w:rsidRPr="00706D26" w:rsidRDefault="00983789" w:rsidP="00983789">
                        <w:pPr>
                          <w:pStyle w:val="BodyText"/>
                        </w:pPr>
                        <w:r w:rsidRPr="00706D26">
                          <w:t>Signature of applicant</w:t>
                        </w:r>
                      </w:p>
                    </w:tc>
                    <w:tc>
                      <w:tcPr>
                        <w:tcW w:w="1700" w:type="pct"/>
                        <w:vAlign w:val="center"/>
                        <w:hideMark/>
                      </w:tcPr>
                      <w:p w14:paraId="786EC03C" w14:textId="468C4B6D" w:rsidR="00983789" w:rsidRPr="00706D26" w:rsidRDefault="00983789" w:rsidP="00983789">
                        <w:pPr>
                          <w:pStyle w:val="BodyText"/>
                        </w:pPr>
                        <w:r w:rsidRPr="00706D26">
                          <w:t>Date</w:t>
                        </w:r>
                        <w:r w:rsidR="002F5297">
                          <w:t xml:space="preserve"> </w:t>
                        </w:r>
                        <w:permStart w:id="729561099" w:edGrp="everyone"/>
                        <w:permEnd w:id="729561099"/>
                      </w:p>
                    </w:tc>
                  </w:tr>
                </w:tbl>
                <w:p w14:paraId="44F4DFE4" w14:textId="77777777" w:rsidR="00983789" w:rsidRPr="00706D26" w:rsidRDefault="00983789" w:rsidP="00983789">
                  <w:pPr>
                    <w:pStyle w:val="BodyText"/>
                  </w:pPr>
                  <w:permStart w:id="1944149457" w:edGrp="everyone"/>
                  <w:permEnd w:id="1944149457"/>
                </w:p>
              </w:tc>
            </w:tr>
            <w:tr w:rsidR="00FA50FF" w:rsidRPr="00706D26" w14:paraId="227E1F33" w14:textId="77777777" w:rsidTr="00983789">
              <w:trPr>
                <w:tblCellSpacing w:w="0" w:type="dxa"/>
              </w:trPr>
              <w:tc>
                <w:tcPr>
                  <w:tcW w:w="2500" w:type="pct"/>
                </w:tcPr>
                <w:p w14:paraId="69EAA071" w14:textId="77777777" w:rsidR="00FA50FF" w:rsidRPr="00813D28" w:rsidRDefault="00FA50FF" w:rsidP="00E41192">
                  <w:pPr>
                    <w:rPr>
                      <w:rFonts w:ascii="Arial" w:eastAsia="Arial" w:hAnsi="Arial" w:cs="Times New Roman"/>
                      <w:b/>
                    </w:rPr>
                  </w:pPr>
                </w:p>
              </w:tc>
              <w:tc>
                <w:tcPr>
                  <w:tcW w:w="0" w:type="auto"/>
                </w:tcPr>
                <w:p w14:paraId="6919EBF6" w14:textId="77777777" w:rsidR="00FA50FF" w:rsidRPr="00706D26" w:rsidRDefault="00FA50FF" w:rsidP="00983789">
                  <w:pPr>
                    <w:pStyle w:val="BodyText"/>
                  </w:pPr>
                </w:p>
              </w:tc>
            </w:tr>
          </w:tbl>
          <w:p w14:paraId="4600828A" w14:textId="77777777" w:rsidR="00983789" w:rsidRPr="00706D26" w:rsidRDefault="00983789" w:rsidP="00983789">
            <w:pPr>
              <w:pStyle w:val="BodyText"/>
            </w:pPr>
          </w:p>
        </w:tc>
      </w:tr>
    </w:tbl>
    <w:p w14:paraId="2F30F26D" w14:textId="31EBE96A" w:rsidR="00983789" w:rsidRDefault="00983789" w:rsidP="00983789">
      <w:pPr>
        <w:pStyle w:val="BodyText"/>
      </w:pPr>
      <w:r w:rsidRPr="00706D26">
        <w:rPr>
          <w:vanish/>
        </w:rPr>
        <w:lastRenderedPageBreak/>
        <w:t>Bottom of Form</w:t>
      </w:r>
    </w:p>
    <w:p w14:paraId="482F06CD" w14:textId="5121DC8B" w:rsidR="007D377C" w:rsidRPr="00293DBE" w:rsidRDefault="007D377C" w:rsidP="00122DF9">
      <w:pPr>
        <w:pStyle w:val="BodyText"/>
        <w:rPr>
          <w:rFonts w:cstheme="minorHAnsi"/>
          <w:b/>
          <w:bCs/>
          <w:sz w:val="32"/>
          <w:szCs w:val="32"/>
          <w:u w:val="single"/>
        </w:rPr>
      </w:pPr>
      <w:r w:rsidRPr="00293DBE">
        <w:rPr>
          <w:rFonts w:cstheme="minorHAnsi"/>
          <w:b/>
          <w:bCs/>
          <w:sz w:val="32"/>
          <w:szCs w:val="32"/>
          <w:u w:val="single"/>
        </w:rPr>
        <w:t xml:space="preserve">IMPORTANT </w:t>
      </w:r>
      <w:r w:rsidR="000D01DD" w:rsidRPr="00293DBE">
        <w:rPr>
          <w:rFonts w:cstheme="minorHAnsi"/>
          <w:b/>
          <w:bCs/>
          <w:sz w:val="32"/>
          <w:szCs w:val="32"/>
          <w:u w:val="single"/>
        </w:rPr>
        <w:t xml:space="preserve">action needed at this point </w:t>
      </w:r>
    </w:p>
    <w:p w14:paraId="3BA7A791" w14:textId="672C0CFF" w:rsidR="00122DF9" w:rsidRPr="00293DBE" w:rsidRDefault="009F7190" w:rsidP="00122DF9">
      <w:pPr>
        <w:pStyle w:val="BodyText"/>
        <w:rPr>
          <w:rFonts w:cstheme="minorHAnsi"/>
          <w:sz w:val="32"/>
          <w:szCs w:val="32"/>
        </w:rPr>
      </w:pPr>
      <w:r>
        <w:rPr>
          <w:rFonts w:cstheme="minorHAnsi"/>
          <w:sz w:val="32"/>
          <w:szCs w:val="32"/>
        </w:rPr>
        <w:t xml:space="preserve">At this point </w:t>
      </w:r>
      <w:r w:rsidR="00C56DD6" w:rsidRPr="00293DBE">
        <w:rPr>
          <w:rFonts w:cstheme="minorHAnsi"/>
          <w:sz w:val="32"/>
          <w:szCs w:val="32"/>
        </w:rPr>
        <w:t xml:space="preserve">send this form to </w:t>
      </w:r>
      <w:hyperlink r:id="rId15" w:history="1">
        <w:r w:rsidR="00C56DD6" w:rsidRPr="00293DBE">
          <w:rPr>
            <w:rStyle w:val="Hyperlink"/>
            <w:rFonts w:cstheme="minorHAnsi"/>
            <w:b/>
            <w:sz w:val="32"/>
            <w:szCs w:val="32"/>
          </w:rPr>
          <w:t>OccupationalHealth@hampshire.police.uk</w:t>
        </w:r>
      </w:hyperlink>
      <w:r w:rsidR="007A38B4" w:rsidRPr="00293DBE">
        <w:rPr>
          <w:rFonts w:cstheme="minorHAnsi"/>
          <w:sz w:val="32"/>
          <w:szCs w:val="32"/>
        </w:rPr>
        <w:t xml:space="preserve"> </w:t>
      </w:r>
    </w:p>
    <w:p w14:paraId="437CACF0" w14:textId="77777777" w:rsidR="000C63EC" w:rsidRDefault="000C63EC" w:rsidP="00122DF9">
      <w:pPr>
        <w:pStyle w:val="BodyText"/>
      </w:pPr>
    </w:p>
    <w:p w14:paraId="504F4110" w14:textId="1BD57E36" w:rsidR="00293DBE" w:rsidRPr="00965521" w:rsidRDefault="00293DBE" w:rsidP="00122DF9">
      <w:pPr>
        <w:pStyle w:val="BodyText"/>
        <w:rPr>
          <w:b/>
          <w:bCs/>
        </w:rPr>
      </w:pPr>
      <w:r w:rsidRPr="00965521">
        <w:rPr>
          <w:b/>
          <w:bCs/>
        </w:rPr>
        <w:t xml:space="preserve">Next </w:t>
      </w:r>
      <w:r w:rsidR="001242C9" w:rsidRPr="00965521">
        <w:rPr>
          <w:b/>
          <w:bCs/>
        </w:rPr>
        <w:t xml:space="preserve">steps- </w:t>
      </w:r>
    </w:p>
    <w:p w14:paraId="50DA7C7F" w14:textId="6C684AD0" w:rsidR="000D01DD" w:rsidRPr="001242C9" w:rsidRDefault="000D01DD" w:rsidP="00122DF9">
      <w:pPr>
        <w:pStyle w:val="BodyText"/>
        <w:rPr>
          <w:b/>
          <w:bCs/>
        </w:rPr>
      </w:pPr>
      <w:r w:rsidRPr="001242C9">
        <w:rPr>
          <w:b/>
          <w:bCs/>
        </w:rPr>
        <w:t xml:space="preserve">Having </w:t>
      </w:r>
      <w:r w:rsidR="00293DBE" w:rsidRPr="001242C9">
        <w:rPr>
          <w:b/>
          <w:bCs/>
        </w:rPr>
        <w:t>s</w:t>
      </w:r>
      <w:r w:rsidRPr="001242C9">
        <w:rPr>
          <w:b/>
          <w:bCs/>
        </w:rPr>
        <w:t xml:space="preserve">ent the completed form to Occupational Health </w:t>
      </w:r>
    </w:p>
    <w:p w14:paraId="74667A91" w14:textId="4899DCCE" w:rsidR="009F7190" w:rsidRPr="007153A5" w:rsidRDefault="00C56DD6" w:rsidP="00122DF9">
      <w:pPr>
        <w:pStyle w:val="BodyText"/>
        <w:rPr>
          <w:b/>
          <w:bCs/>
        </w:rPr>
      </w:pPr>
      <w:r w:rsidRPr="007153A5">
        <w:rPr>
          <w:b/>
          <w:bCs/>
        </w:rPr>
        <w:t>You also need to send/take a copy to your GP for validation.</w:t>
      </w:r>
      <w:r w:rsidR="009F7190">
        <w:rPr>
          <w:b/>
          <w:bCs/>
        </w:rPr>
        <w:t xml:space="preserve"> </w:t>
      </w:r>
    </w:p>
    <w:p w14:paraId="79596CE5" w14:textId="77777777" w:rsidR="007A38B4" w:rsidRPr="007153A5" w:rsidRDefault="00C56DD6" w:rsidP="00122DF9">
      <w:pPr>
        <w:pStyle w:val="BodyText"/>
      </w:pPr>
      <w:r w:rsidRPr="007153A5">
        <w:t xml:space="preserve">Once you have received the GP signed </w:t>
      </w:r>
      <w:r w:rsidR="007A38B4" w:rsidRPr="007153A5">
        <w:t>report,</w:t>
      </w:r>
      <w:r w:rsidRPr="007153A5">
        <w:t xml:space="preserve"> </w:t>
      </w:r>
      <w:r w:rsidR="007A38B4" w:rsidRPr="007153A5">
        <w:t xml:space="preserve">please resubmit this signed copy to </w:t>
      </w:r>
    </w:p>
    <w:p w14:paraId="3BEAF976" w14:textId="5971C3FA" w:rsidR="00C56DD6" w:rsidRDefault="007A38B4" w:rsidP="00122DF9">
      <w:pPr>
        <w:pStyle w:val="BodyText"/>
      </w:pPr>
      <w:hyperlink r:id="rId16" w:history="1">
        <w:r w:rsidRPr="007153A5">
          <w:rPr>
            <w:rStyle w:val="Hyperlink"/>
            <w:b/>
          </w:rPr>
          <w:t>OccupationalHealth@hampshire.police.uk</w:t>
        </w:r>
      </w:hyperlink>
      <w:r>
        <w:t xml:space="preserve"> </w:t>
      </w:r>
      <w:r w:rsidR="001242C9">
        <w:t xml:space="preserve"> </w:t>
      </w:r>
    </w:p>
    <w:p w14:paraId="594F1F53" w14:textId="77777777" w:rsidR="007A38B4" w:rsidRPr="00122DF9" w:rsidRDefault="007A38B4" w:rsidP="00122DF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122DF9" w:rsidRPr="00122DF9" w14:paraId="4AE0E74D"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D426CA" w14:textId="2703B93D" w:rsidR="00122DF9" w:rsidRPr="00122DF9" w:rsidRDefault="00122DF9" w:rsidP="00122DF9">
            <w:pPr>
              <w:pStyle w:val="BodyText"/>
            </w:pPr>
            <w:r w:rsidRPr="00B460C0">
              <w:rPr>
                <w:b/>
                <w:bCs/>
                <w:color w:val="FF0000"/>
              </w:rPr>
              <w:t>General Practitioner’s comments</w:t>
            </w:r>
            <w:r w:rsidR="00B460C0">
              <w:rPr>
                <w:b/>
                <w:bCs/>
                <w:color w:val="FF0000"/>
              </w:rPr>
              <w:t>/validation.</w:t>
            </w:r>
            <w:r w:rsidRPr="00B460C0">
              <w:rPr>
                <w:b/>
                <w:bCs/>
                <w:color w:val="FF0000"/>
              </w:rPr>
              <w:t xml:space="preserve"> </w:t>
            </w:r>
          </w:p>
        </w:tc>
      </w:tr>
      <w:tr w:rsidR="00122DF9" w:rsidRPr="00122DF9" w14:paraId="425E3644"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165F99" w14:textId="77777777" w:rsidR="00122DF9" w:rsidRPr="00122DF9" w:rsidRDefault="00122DF9" w:rsidP="00122DF9">
            <w:pPr>
              <w:pStyle w:val="BodyText"/>
            </w:pPr>
            <w:r w:rsidRPr="00122DF9">
              <w:rPr>
                <w:b/>
                <w:bCs/>
              </w:rPr>
              <w:t>Please note that a medical examination is not required.</w:t>
            </w:r>
          </w:p>
        </w:tc>
      </w:tr>
      <w:tr w:rsidR="00122DF9" w:rsidRPr="00122DF9" w14:paraId="334857E5"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122DF9" w:rsidRPr="00122DF9" w14:paraId="6599A99E" w14:textId="77777777" w:rsidTr="00122DF9">
              <w:trPr>
                <w:tblCellSpacing w:w="0" w:type="dxa"/>
              </w:trPr>
              <w:tc>
                <w:tcPr>
                  <w:tcW w:w="0" w:type="auto"/>
                  <w:vAlign w:val="center"/>
                  <w:hideMark/>
                </w:tcPr>
                <w:p w14:paraId="3354A5B2" w14:textId="77777777" w:rsidR="00122DF9" w:rsidRPr="00122DF9" w:rsidRDefault="00122DF9" w:rsidP="00122DF9">
                  <w:pPr>
                    <w:pStyle w:val="BodyText"/>
                  </w:pPr>
                  <w:r w:rsidRPr="00122DF9">
                    <w:t>Are you in possession of this patient’s complete medical history?</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122DF9" w:rsidRPr="00122DF9" w14:paraId="3BFCC92A"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657315" w14:textId="77777777" w:rsidR="00122DF9" w:rsidRPr="00122DF9" w:rsidRDefault="00122DF9" w:rsidP="00122DF9">
                        <w:pPr>
                          <w:pStyle w:val="BodyText"/>
                        </w:pPr>
                        <w:r w:rsidRPr="00122DF9">
                          <w:t> </w:t>
                        </w:r>
                        <w:permStart w:id="1981297236" w:edGrp="everyone"/>
                        <w:permEnd w:id="1981297236"/>
                      </w:p>
                    </w:tc>
                  </w:tr>
                </w:tbl>
                <w:p w14:paraId="6BBE369C" w14:textId="77777777" w:rsidR="00122DF9" w:rsidRPr="00122DF9" w:rsidRDefault="00122DF9" w:rsidP="00122DF9">
                  <w:pPr>
                    <w:pStyle w:val="BodyText"/>
                  </w:pPr>
                  <w:r w:rsidRPr="00122DF9">
                    <w:rPr>
                      <w:b/>
                      <w:bCs/>
                    </w:rPr>
                    <w:t>Yes</w:t>
                  </w:r>
                </w:p>
              </w:tc>
              <w:tc>
                <w:tcPr>
                  <w:tcW w:w="50" w:type="pct"/>
                  <w:vAlign w:val="center"/>
                  <w:hideMark/>
                </w:tcPr>
                <w:p w14:paraId="7B41DD27" w14:textId="77777777" w:rsidR="00122DF9" w:rsidRPr="00122DF9" w:rsidRDefault="00122DF9" w:rsidP="00122DF9">
                  <w:pPr>
                    <w:pStyle w:val="BodyText"/>
                  </w:pPr>
                  <w:r w:rsidRPr="00122DF9">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122DF9" w:rsidRPr="00122DF9" w14:paraId="072DC7E6"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CE2352" w14:textId="77777777" w:rsidR="00122DF9" w:rsidRPr="00122DF9" w:rsidRDefault="00122DF9" w:rsidP="00122DF9">
                        <w:pPr>
                          <w:pStyle w:val="BodyText"/>
                        </w:pPr>
                        <w:r w:rsidRPr="00122DF9">
                          <w:t> </w:t>
                        </w:r>
                        <w:permStart w:id="133709370" w:edGrp="everyone"/>
                        <w:permEnd w:id="133709370"/>
                      </w:p>
                    </w:tc>
                  </w:tr>
                </w:tbl>
                <w:p w14:paraId="025A847F" w14:textId="77777777" w:rsidR="00122DF9" w:rsidRPr="00122DF9" w:rsidRDefault="00122DF9" w:rsidP="00122DF9">
                  <w:pPr>
                    <w:pStyle w:val="BodyText"/>
                  </w:pPr>
                  <w:r w:rsidRPr="00122DF9">
                    <w:rPr>
                      <w:b/>
                      <w:bCs/>
                    </w:rPr>
                    <w:t>No</w:t>
                  </w:r>
                </w:p>
              </w:tc>
            </w:tr>
          </w:tbl>
          <w:p w14:paraId="530CF60E" w14:textId="77777777" w:rsidR="00122DF9" w:rsidRPr="00122DF9" w:rsidRDefault="00122DF9" w:rsidP="00122DF9">
            <w:pPr>
              <w:pStyle w:val="BodyText"/>
            </w:pPr>
          </w:p>
        </w:tc>
      </w:tr>
      <w:tr w:rsidR="00122DF9" w:rsidRPr="00122DF9" w14:paraId="61E5C293"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122DF9" w:rsidRPr="00122DF9" w14:paraId="166C58EC" w14:textId="77777777" w:rsidTr="00122DF9">
              <w:trPr>
                <w:tblCellSpacing w:w="0" w:type="dxa"/>
              </w:trPr>
              <w:tc>
                <w:tcPr>
                  <w:tcW w:w="0" w:type="auto"/>
                  <w:vAlign w:val="center"/>
                  <w:hideMark/>
                </w:tcPr>
                <w:p w14:paraId="7960B9BD" w14:textId="71F63B43" w:rsidR="00122DF9" w:rsidRPr="00122DF9" w:rsidRDefault="00122DF9" w:rsidP="00122DF9">
                  <w:pPr>
                    <w:pStyle w:val="BodyText"/>
                  </w:pPr>
                  <w:r w:rsidRPr="00122DF9">
                    <w:t xml:space="preserve">From the medical records available, is there any medical </w:t>
                  </w:r>
                  <w:r w:rsidR="00813D28" w:rsidRPr="00122DF9">
                    <w:t>reason</w:t>
                  </w:r>
                  <w:r w:rsidRPr="00122DF9">
                    <w:t xml:space="preserve"> your patient should not undertake strenuous physical exercise?</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122DF9" w:rsidRPr="00122DF9" w14:paraId="57E01B3C"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C287CA" w14:textId="77777777" w:rsidR="00122DF9" w:rsidRPr="00122DF9" w:rsidRDefault="00122DF9" w:rsidP="00122DF9">
                        <w:pPr>
                          <w:pStyle w:val="BodyText"/>
                        </w:pPr>
                        <w:permStart w:id="63852732" w:edGrp="everyone"/>
                        <w:r w:rsidRPr="00122DF9">
                          <w:t> </w:t>
                        </w:r>
                        <w:permEnd w:id="63852732"/>
                      </w:p>
                    </w:tc>
                  </w:tr>
                </w:tbl>
                <w:p w14:paraId="4B81B83E" w14:textId="77777777" w:rsidR="00122DF9" w:rsidRPr="00122DF9" w:rsidRDefault="00122DF9" w:rsidP="00122DF9">
                  <w:pPr>
                    <w:pStyle w:val="BodyText"/>
                  </w:pPr>
                  <w:r w:rsidRPr="00122DF9">
                    <w:rPr>
                      <w:b/>
                      <w:bCs/>
                    </w:rPr>
                    <w:t>Yes</w:t>
                  </w:r>
                </w:p>
              </w:tc>
              <w:tc>
                <w:tcPr>
                  <w:tcW w:w="50" w:type="pct"/>
                  <w:vAlign w:val="center"/>
                  <w:hideMark/>
                </w:tcPr>
                <w:p w14:paraId="4A860E7F" w14:textId="77777777" w:rsidR="00122DF9" w:rsidRPr="00122DF9" w:rsidRDefault="00122DF9" w:rsidP="00122DF9">
                  <w:pPr>
                    <w:pStyle w:val="BodyText"/>
                  </w:pPr>
                  <w:r w:rsidRPr="00122DF9">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122DF9" w:rsidRPr="00122DF9" w14:paraId="1D4B7470"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E6EE2A" w14:textId="77777777" w:rsidR="00122DF9" w:rsidRPr="00122DF9" w:rsidRDefault="00122DF9" w:rsidP="00122DF9">
                        <w:pPr>
                          <w:pStyle w:val="BodyText"/>
                        </w:pPr>
                        <w:r w:rsidRPr="00122DF9">
                          <w:t> </w:t>
                        </w:r>
                        <w:permStart w:id="1220497037" w:edGrp="everyone"/>
                        <w:permEnd w:id="1220497037"/>
                      </w:p>
                    </w:tc>
                  </w:tr>
                </w:tbl>
                <w:p w14:paraId="72BEA27C" w14:textId="77777777" w:rsidR="00122DF9" w:rsidRPr="00122DF9" w:rsidRDefault="00122DF9" w:rsidP="00122DF9">
                  <w:pPr>
                    <w:pStyle w:val="BodyText"/>
                  </w:pPr>
                  <w:r w:rsidRPr="00122DF9">
                    <w:rPr>
                      <w:b/>
                      <w:bCs/>
                    </w:rPr>
                    <w:t>No</w:t>
                  </w:r>
                </w:p>
              </w:tc>
            </w:tr>
          </w:tbl>
          <w:p w14:paraId="559C2289" w14:textId="77777777" w:rsidR="00122DF9" w:rsidRPr="00122DF9" w:rsidRDefault="00122DF9" w:rsidP="00122DF9">
            <w:pPr>
              <w:pStyle w:val="BodyText"/>
            </w:pPr>
          </w:p>
        </w:tc>
      </w:tr>
      <w:tr w:rsidR="00122DF9" w:rsidRPr="00122DF9" w14:paraId="2DD78F68"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122DF9" w:rsidRPr="00122DF9" w14:paraId="6A3CD80F" w14:textId="77777777" w:rsidTr="00122DF9">
              <w:trPr>
                <w:tblCellSpacing w:w="0" w:type="dxa"/>
              </w:trPr>
              <w:tc>
                <w:tcPr>
                  <w:tcW w:w="0" w:type="auto"/>
                  <w:vAlign w:val="center"/>
                  <w:hideMark/>
                </w:tcPr>
                <w:p w14:paraId="46667551" w14:textId="77777777" w:rsidR="00122DF9" w:rsidRPr="00122DF9" w:rsidRDefault="00122DF9" w:rsidP="00122DF9">
                  <w:pPr>
                    <w:pStyle w:val="BodyText"/>
                  </w:pPr>
                  <w:r w:rsidRPr="00122DF9">
                    <w:t>According to these records and your knowledge of the applicant, do the answers given by him/her in the questionnaire appear correct?</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122DF9" w:rsidRPr="00122DF9" w14:paraId="5E88E881"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AF7E30" w14:textId="77777777" w:rsidR="00122DF9" w:rsidRPr="00122DF9" w:rsidRDefault="00122DF9" w:rsidP="00122DF9">
                        <w:pPr>
                          <w:pStyle w:val="BodyText"/>
                        </w:pPr>
                        <w:r w:rsidRPr="00122DF9">
                          <w:t> </w:t>
                        </w:r>
                        <w:permStart w:id="268976005" w:edGrp="everyone"/>
                        <w:permEnd w:id="268976005"/>
                      </w:p>
                    </w:tc>
                  </w:tr>
                </w:tbl>
                <w:p w14:paraId="454C7A60" w14:textId="77777777" w:rsidR="00122DF9" w:rsidRPr="00122DF9" w:rsidRDefault="00122DF9" w:rsidP="00122DF9">
                  <w:pPr>
                    <w:pStyle w:val="BodyText"/>
                  </w:pPr>
                  <w:r w:rsidRPr="00122DF9">
                    <w:rPr>
                      <w:b/>
                      <w:bCs/>
                    </w:rPr>
                    <w:t>Yes</w:t>
                  </w:r>
                </w:p>
              </w:tc>
              <w:tc>
                <w:tcPr>
                  <w:tcW w:w="50" w:type="pct"/>
                  <w:vAlign w:val="center"/>
                  <w:hideMark/>
                </w:tcPr>
                <w:p w14:paraId="21FF82BA" w14:textId="77777777" w:rsidR="00122DF9" w:rsidRPr="00122DF9" w:rsidRDefault="00122DF9" w:rsidP="00122DF9">
                  <w:pPr>
                    <w:pStyle w:val="BodyText"/>
                  </w:pPr>
                  <w:r w:rsidRPr="00122DF9">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122DF9" w:rsidRPr="00122DF9" w14:paraId="555F870D"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46E8D8" w14:textId="77777777" w:rsidR="00122DF9" w:rsidRPr="00122DF9" w:rsidRDefault="00122DF9" w:rsidP="00122DF9">
                        <w:pPr>
                          <w:pStyle w:val="BodyText"/>
                        </w:pPr>
                        <w:r w:rsidRPr="00122DF9">
                          <w:t> </w:t>
                        </w:r>
                        <w:permStart w:id="1586381516" w:edGrp="everyone"/>
                        <w:permEnd w:id="1586381516"/>
                      </w:p>
                    </w:tc>
                  </w:tr>
                </w:tbl>
                <w:p w14:paraId="4CCCDCBB" w14:textId="77777777" w:rsidR="00122DF9" w:rsidRPr="00122DF9" w:rsidRDefault="00122DF9" w:rsidP="00122DF9">
                  <w:pPr>
                    <w:pStyle w:val="BodyText"/>
                  </w:pPr>
                  <w:r w:rsidRPr="00122DF9">
                    <w:rPr>
                      <w:b/>
                      <w:bCs/>
                    </w:rPr>
                    <w:t>No</w:t>
                  </w:r>
                </w:p>
              </w:tc>
            </w:tr>
          </w:tbl>
          <w:p w14:paraId="3B39A765" w14:textId="77777777" w:rsidR="00122DF9" w:rsidRPr="00122DF9" w:rsidRDefault="00122DF9" w:rsidP="00122DF9">
            <w:pPr>
              <w:pStyle w:val="BodyText"/>
            </w:pPr>
          </w:p>
        </w:tc>
      </w:tr>
      <w:tr w:rsidR="00122DF9" w:rsidRPr="00122DF9" w14:paraId="1FEBE7C2"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122DF9" w:rsidRPr="00122DF9" w14:paraId="3D1C4F84" w14:textId="77777777" w:rsidTr="00122DF9">
              <w:trPr>
                <w:tblCellSpacing w:w="0" w:type="dxa"/>
              </w:trPr>
              <w:tc>
                <w:tcPr>
                  <w:tcW w:w="0" w:type="auto"/>
                  <w:vAlign w:val="center"/>
                  <w:hideMark/>
                </w:tcPr>
                <w:p w14:paraId="41A547B9" w14:textId="77777777" w:rsidR="00122DF9" w:rsidRPr="00122DF9" w:rsidRDefault="00122DF9" w:rsidP="00122DF9">
                  <w:pPr>
                    <w:pStyle w:val="BodyText"/>
                  </w:pPr>
                  <w:r w:rsidRPr="00122DF9">
                    <w:t>Are you aware of any other medical information which might be relevant to this application?</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122DF9" w:rsidRPr="00122DF9" w14:paraId="0560DFF8"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CBD4DDC" w14:textId="77777777" w:rsidR="00122DF9" w:rsidRPr="00122DF9" w:rsidRDefault="00122DF9" w:rsidP="00122DF9">
                        <w:pPr>
                          <w:pStyle w:val="BodyText"/>
                        </w:pPr>
                        <w:r w:rsidRPr="00122DF9">
                          <w:t> </w:t>
                        </w:r>
                        <w:permStart w:id="988437991" w:edGrp="everyone"/>
                        <w:permEnd w:id="988437991"/>
                      </w:p>
                    </w:tc>
                  </w:tr>
                </w:tbl>
                <w:p w14:paraId="707CE80F" w14:textId="77777777" w:rsidR="00122DF9" w:rsidRPr="00122DF9" w:rsidRDefault="00122DF9" w:rsidP="00122DF9">
                  <w:pPr>
                    <w:pStyle w:val="BodyText"/>
                  </w:pPr>
                  <w:r w:rsidRPr="00122DF9">
                    <w:rPr>
                      <w:b/>
                      <w:bCs/>
                    </w:rPr>
                    <w:t>Yes</w:t>
                  </w:r>
                </w:p>
              </w:tc>
              <w:tc>
                <w:tcPr>
                  <w:tcW w:w="50" w:type="pct"/>
                  <w:vAlign w:val="center"/>
                  <w:hideMark/>
                </w:tcPr>
                <w:p w14:paraId="02DF85C8" w14:textId="77777777" w:rsidR="00122DF9" w:rsidRPr="00122DF9" w:rsidRDefault="00122DF9" w:rsidP="00122DF9">
                  <w:pPr>
                    <w:pStyle w:val="BodyText"/>
                  </w:pPr>
                  <w:r w:rsidRPr="00122DF9">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122DF9" w:rsidRPr="00122DF9" w14:paraId="523AC279"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1C06B9" w14:textId="77777777" w:rsidR="00122DF9" w:rsidRPr="00122DF9" w:rsidRDefault="00122DF9" w:rsidP="00122DF9">
                        <w:pPr>
                          <w:pStyle w:val="BodyText"/>
                        </w:pPr>
                        <w:r w:rsidRPr="00122DF9">
                          <w:t> </w:t>
                        </w:r>
                        <w:permStart w:id="442836761" w:edGrp="everyone"/>
                        <w:permEnd w:id="442836761"/>
                      </w:p>
                    </w:tc>
                  </w:tr>
                </w:tbl>
                <w:p w14:paraId="33436F94" w14:textId="77777777" w:rsidR="00122DF9" w:rsidRPr="00122DF9" w:rsidRDefault="00122DF9" w:rsidP="00122DF9">
                  <w:pPr>
                    <w:pStyle w:val="BodyText"/>
                  </w:pPr>
                  <w:r w:rsidRPr="00122DF9">
                    <w:rPr>
                      <w:b/>
                      <w:bCs/>
                    </w:rPr>
                    <w:t>No</w:t>
                  </w:r>
                </w:p>
              </w:tc>
            </w:tr>
          </w:tbl>
          <w:p w14:paraId="02235120" w14:textId="77777777" w:rsidR="00122DF9" w:rsidRPr="00122DF9" w:rsidRDefault="00122DF9" w:rsidP="00122DF9">
            <w:pPr>
              <w:pStyle w:val="BodyText"/>
            </w:pPr>
          </w:p>
        </w:tc>
      </w:tr>
      <w:tr w:rsidR="00122DF9" w:rsidRPr="00122DF9" w14:paraId="6EFFA2F7"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26BA9F" w14:textId="372EB9DB" w:rsidR="00122DF9" w:rsidRPr="00122DF9" w:rsidRDefault="00122DF9" w:rsidP="00122DF9">
            <w:pPr>
              <w:pStyle w:val="BodyText"/>
            </w:pPr>
            <w:r w:rsidRPr="00122DF9">
              <w:lastRenderedPageBreak/>
              <w:t>If so, please give details.</w:t>
            </w:r>
            <w:r w:rsidRPr="00122DF9">
              <w:br/>
            </w:r>
            <w:r w:rsidRPr="00122DF9">
              <w:br/>
            </w:r>
            <w:permStart w:id="384970898" w:edGrp="everyone"/>
            <w:r w:rsidRPr="00122DF9">
              <w:br/>
            </w:r>
            <w:r w:rsidRPr="00122DF9">
              <w:br/>
            </w:r>
            <w:r w:rsidRPr="00122DF9">
              <w:br/>
            </w:r>
            <w:r w:rsidRPr="00122DF9">
              <w:br/>
            </w:r>
            <w:r w:rsidRPr="00122DF9">
              <w:br/>
            </w:r>
            <w:r w:rsidRPr="00122DF9">
              <w:br/>
            </w:r>
            <w:r w:rsidRPr="00122DF9">
              <w:br/>
            </w:r>
            <w:r w:rsidRPr="00122DF9">
              <w:br/>
            </w:r>
            <w:r w:rsidRPr="00122DF9">
              <w:br/>
            </w:r>
            <w:r w:rsidRPr="00122DF9">
              <w:br/>
            </w:r>
          </w:p>
          <w:tbl>
            <w:tblPr>
              <w:tblW w:w="5000" w:type="pct"/>
              <w:tblCellSpacing w:w="0" w:type="dxa"/>
              <w:tblCellMar>
                <w:left w:w="0" w:type="dxa"/>
                <w:right w:w="0" w:type="dxa"/>
              </w:tblCellMar>
              <w:tblLook w:val="04A0" w:firstRow="1" w:lastRow="0" w:firstColumn="1" w:lastColumn="0" w:noHBand="0" w:noVBand="1"/>
            </w:tblPr>
            <w:tblGrid>
              <w:gridCol w:w="4262"/>
              <w:gridCol w:w="2084"/>
              <w:gridCol w:w="3126"/>
            </w:tblGrid>
            <w:tr w:rsidR="00122DF9" w:rsidRPr="00122DF9" w14:paraId="5A2EB6F4" w14:textId="77777777" w:rsidTr="00122DF9">
              <w:trPr>
                <w:tblCellSpacing w:w="0" w:type="dxa"/>
              </w:trPr>
              <w:tc>
                <w:tcPr>
                  <w:tcW w:w="0" w:type="auto"/>
                  <w:gridSpan w:val="2"/>
                  <w:vAlign w:val="center"/>
                  <w:hideMark/>
                </w:tcPr>
                <w:p w14:paraId="40D238A2" w14:textId="77777777" w:rsidR="00122DF9" w:rsidRPr="00122DF9" w:rsidRDefault="00000000" w:rsidP="00122DF9">
                  <w:pPr>
                    <w:pStyle w:val="BodyText"/>
                  </w:pPr>
                  <w:r>
                    <w:pict w14:anchorId="77DB85C4">
                      <v:rect id="_x0000_i1026" style="width:0;height:.75pt" o:hralign="center" o:hrstd="t" o:hrnoshade="t" o:hr="t" fillcolor="black" stroked="f"/>
                    </w:pict>
                  </w:r>
                </w:p>
              </w:tc>
              <w:tc>
                <w:tcPr>
                  <w:tcW w:w="1650" w:type="pct"/>
                  <w:vAlign w:val="center"/>
                  <w:hideMark/>
                </w:tcPr>
                <w:p w14:paraId="5BD374A5" w14:textId="77777777" w:rsidR="00122DF9" w:rsidRPr="00122DF9" w:rsidRDefault="00122DF9" w:rsidP="00122DF9">
                  <w:pPr>
                    <w:pStyle w:val="BodyText"/>
                  </w:pPr>
                  <w:r w:rsidRPr="00122DF9">
                    <w:t> </w:t>
                  </w:r>
                </w:p>
              </w:tc>
            </w:tr>
            <w:permEnd w:id="384970898"/>
            <w:tr w:rsidR="00122DF9" w:rsidRPr="00122DF9" w14:paraId="60808FFE" w14:textId="77777777" w:rsidTr="00122DF9">
              <w:trPr>
                <w:tblCellSpacing w:w="0" w:type="dxa"/>
              </w:trPr>
              <w:tc>
                <w:tcPr>
                  <w:tcW w:w="2250" w:type="pct"/>
                  <w:vAlign w:val="center"/>
                  <w:hideMark/>
                </w:tcPr>
                <w:p w14:paraId="4D2DA6C0" w14:textId="77777777" w:rsidR="00122DF9" w:rsidRPr="00122DF9" w:rsidRDefault="00122DF9" w:rsidP="00122DF9">
                  <w:pPr>
                    <w:pStyle w:val="BodyText"/>
                  </w:pPr>
                  <w:r w:rsidRPr="00122DF9">
                    <w:t>General Practitioner’s signature</w:t>
                  </w:r>
                </w:p>
              </w:tc>
              <w:tc>
                <w:tcPr>
                  <w:tcW w:w="1100" w:type="pct"/>
                  <w:vAlign w:val="center"/>
                  <w:hideMark/>
                </w:tcPr>
                <w:p w14:paraId="6B62F41B" w14:textId="6D74E0C6" w:rsidR="00122DF9" w:rsidRPr="00122DF9" w:rsidRDefault="00122DF9" w:rsidP="00122DF9">
                  <w:pPr>
                    <w:pStyle w:val="BodyText"/>
                  </w:pPr>
                  <w:r w:rsidRPr="00122DF9">
                    <w:t>Date</w:t>
                  </w:r>
                  <w:r w:rsidR="00FA50FF">
                    <w:t xml:space="preserve"> </w:t>
                  </w:r>
                  <w:permStart w:id="122093881" w:edGrp="everyone"/>
                  <w:permEnd w:id="122093881"/>
                </w:p>
              </w:tc>
              <w:tc>
                <w:tcPr>
                  <w:tcW w:w="0" w:type="auto"/>
                  <w:vAlign w:val="center"/>
                  <w:hideMark/>
                </w:tcPr>
                <w:p w14:paraId="4E3BA047" w14:textId="1D11DEA9" w:rsidR="00122DF9" w:rsidRPr="00122DF9" w:rsidRDefault="00122DF9" w:rsidP="00122DF9">
                  <w:pPr>
                    <w:pStyle w:val="BodyText"/>
                  </w:pPr>
                  <w:r w:rsidRPr="00122DF9">
                    <w:t>Practice Stamp</w:t>
                  </w:r>
                  <w:r w:rsidR="00FA50FF">
                    <w:t xml:space="preserve"> </w:t>
                  </w:r>
                  <w:permStart w:id="1951077803" w:edGrp="everyone"/>
                  <w:permEnd w:id="1951077803"/>
                </w:p>
              </w:tc>
            </w:tr>
          </w:tbl>
          <w:p w14:paraId="3F20F910" w14:textId="77777777" w:rsidR="00122DF9" w:rsidRPr="00122DF9" w:rsidRDefault="00122DF9" w:rsidP="00122DF9">
            <w:pPr>
              <w:pStyle w:val="BodyText"/>
            </w:pPr>
          </w:p>
        </w:tc>
      </w:tr>
      <w:tr w:rsidR="00122DF9" w:rsidRPr="00122DF9" w14:paraId="27A810F3"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1BDADC" w14:textId="77777777" w:rsidR="00122DF9" w:rsidRPr="00B460C0" w:rsidRDefault="00122DF9" w:rsidP="00122DF9">
            <w:pPr>
              <w:pStyle w:val="BodyText"/>
              <w:rPr>
                <w:b/>
              </w:rPr>
            </w:pPr>
            <w:r w:rsidRPr="00B460C0">
              <w:rPr>
                <w:b/>
              </w:rPr>
              <w:t>Please note: any fee required for the completion of this form will be paid by the applicant. A medical examination is not required.</w:t>
            </w:r>
            <w:r w:rsidRPr="00B460C0">
              <w:rPr>
                <w:b/>
              </w:rPr>
              <w:br/>
            </w:r>
          </w:p>
        </w:tc>
      </w:tr>
    </w:tbl>
    <w:p w14:paraId="759F0ABF" w14:textId="77777777" w:rsidR="00122DF9" w:rsidRPr="00122DF9" w:rsidRDefault="00122DF9" w:rsidP="00122DF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122DF9" w:rsidRPr="00122DF9" w14:paraId="632B8678"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729E5A" w14:textId="77777777" w:rsidR="00332276" w:rsidRPr="00965521" w:rsidRDefault="00332276" w:rsidP="00332276">
            <w:pPr>
              <w:pStyle w:val="BodyText"/>
              <w:spacing w:after="0"/>
              <w:contextualSpacing/>
              <w:rPr>
                <w:b/>
                <w:sz w:val="24"/>
                <w:szCs w:val="24"/>
              </w:rPr>
            </w:pPr>
          </w:p>
          <w:p w14:paraId="3C70CD0E" w14:textId="0243C435" w:rsidR="007153A5" w:rsidRPr="00965521" w:rsidRDefault="00122DF9" w:rsidP="00332276">
            <w:pPr>
              <w:pStyle w:val="BodyText"/>
              <w:spacing w:after="0"/>
              <w:contextualSpacing/>
              <w:rPr>
                <w:b/>
                <w:iCs/>
                <w:sz w:val="24"/>
                <w:szCs w:val="24"/>
                <w:u w:val="single"/>
              </w:rPr>
            </w:pPr>
            <w:r w:rsidRPr="00965521">
              <w:rPr>
                <w:b/>
                <w:iCs/>
                <w:sz w:val="24"/>
                <w:szCs w:val="24"/>
                <w:u w:val="single"/>
              </w:rPr>
              <w:t xml:space="preserve">Please return this </w:t>
            </w:r>
            <w:r w:rsidR="007A38B4" w:rsidRPr="00965521">
              <w:rPr>
                <w:b/>
                <w:iCs/>
                <w:sz w:val="24"/>
                <w:szCs w:val="24"/>
                <w:u w:val="single"/>
              </w:rPr>
              <w:t>signed and verified</w:t>
            </w:r>
            <w:r w:rsidR="007153A5" w:rsidRPr="00965521">
              <w:rPr>
                <w:b/>
                <w:iCs/>
                <w:sz w:val="24"/>
                <w:szCs w:val="24"/>
                <w:u w:val="single"/>
              </w:rPr>
              <w:t xml:space="preserve"> digital </w:t>
            </w:r>
            <w:bookmarkStart w:id="0" w:name="_Hlk213409483"/>
            <w:r w:rsidR="007153A5" w:rsidRPr="00965521">
              <w:rPr>
                <w:b/>
                <w:iCs/>
                <w:sz w:val="24"/>
                <w:szCs w:val="24"/>
                <w:u w:val="single"/>
              </w:rPr>
              <w:t>forms to</w:t>
            </w:r>
            <w:r w:rsidR="00332276" w:rsidRPr="00965521">
              <w:rPr>
                <w:b/>
                <w:iCs/>
                <w:sz w:val="24"/>
                <w:szCs w:val="24"/>
                <w:u w:val="single"/>
              </w:rPr>
              <w:t>:</w:t>
            </w:r>
            <w:r w:rsidR="007153A5" w:rsidRPr="00965521">
              <w:rPr>
                <w:b/>
                <w:iCs/>
                <w:sz w:val="24"/>
                <w:szCs w:val="24"/>
                <w:u w:val="single"/>
              </w:rPr>
              <w:t xml:space="preserve"> </w:t>
            </w:r>
          </w:p>
          <w:p w14:paraId="6C74CAC7" w14:textId="6DD30419" w:rsidR="00122DF9" w:rsidRPr="00965521" w:rsidRDefault="007153A5" w:rsidP="00332276">
            <w:pPr>
              <w:pStyle w:val="BodyText"/>
              <w:spacing w:after="0"/>
              <w:contextualSpacing/>
              <w:rPr>
                <w:b/>
                <w:sz w:val="24"/>
                <w:szCs w:val="24"/>
              </w:rPr>
            </w:pPr>
            <w:hyperlink r:id="rId17" w:history="1">
              <w:r w:rsidRPr="00965521">
                <w:rPr>
                  <w:rStyle w:val="Hyperlink"/>
                  <w:b/>
                  <w:sz w:val="24"/>
                  <w:szCs w:val="24"/>
                </w:rPr>
                <w:t>OccupationalHealth@hampshire.police.uk</w:t>
              </w:r>
            </w:hyperlink>
            <w:bookmarkEnd w:id="0"/>
          </w:p>
          <w:p w14:paraId="1D98F43E" w14:textId="77777777" w:rsidR="00332276" w:rsidRPr="00965521" w:rsidRDefault="00332276" w:rsidP="00332276">
            <w:pPr>
              <w:pStyle w:val="BodyText"/>
              <w:spacing w:after="0"/>
              <w:contextualSpacing/>
              <w:rPr>
                <w:b/>
                <w:sz w:val="24"/>
                <w:szCs w:val="24"/>
              </w:rPr>
            </w:pPr>
          </w:p>
          <w:p w14:paraId="226BF7E3" w14:textId="47FF046C" w:rsidR="007153A5" w:rsidRPr="00965521" w:rsidRDefault="007153A5" w:rsidP="00332276">
            <w:pPr>
              <w:pStyle w:val="BodyText"/>
              <w:spacing w:after="0"/>
              <w:contextualSpacing/>
              <w:rPr>
                <w:b/>
                <w:sz w:val="24"/>
                <w:szCs w:val="24"/>
                <w:u w:val="single"/>
              </w:rPr>
            </w:pPr>
            <w:r w:rsidRPr="00965521">
              <w:rPr>
                <w:b/>
                <w:sz w:val="24"/>
                <w:szCs w:val="24"/>
                <w:u w:val="single"/>
              </w:rPr>
              <w:t>Or if a hard copy</w:t>
            </w:r>
            <w:r w:rsidR="00332276" w:rsidRPr="00965521">
              <w:rPr>
                <w:b/>
                <w:sz w:val="24"/>
                <w:szCs w:val="24"/>
                <w:u w:val="single"/>
              </w:rPr>
              <w:t>,</w:t>
            </w:r>
            <w:r w:rsidRPr="00965521">
              <w:rPr>
                <w:b/>
                <w:sz w:val="24"/>
                <w:szCs w:val="24"/>
                <w:u w:val="single"/>
              </w:rPr>
              <w:t xml:space="preserve"> post to</w:t>
            </w:r>
            <w:r w:rsidR="00332276" w:rsidRPr="00965521">
              <w:rPr>
                <w:b/>
                <w:sz w:val="24"/>
                <w:szCs w:val="24"/>
                <w:u w:val="single"/>
              </w:rPr>
              <w:t>:</w:t>
            </w:r>
            <w:r w:rsidRPr="00965521">
              <w:rPr>
                <w:b/>
                <w:sz w:val="24"/>
                <w:szCs w:val="24"/>
                <w:u w:val="single"/>
              </w:rPr>
              <w:t xml:space="preserve"> </w:t>
            </w:r>
          </w:p>
          <w:p w14:paraId="5794262F" w14:textId="497E9033" w:rsidR="00122DF9" w:rsidRPr="00965521" w:rsidRDefault="00122DF9" w:rsidP="00332276">
            <w:pPr>
              <w:pStyle w:val="BodyText"/>
              <w:spacing w:after="0"/>
              <w:contextualSpacing/>
              <w:rPr>
                <w:b/>
                <w:sz w:val="24"/>
                <w:szCs w:val="24"/>
              </w:rPr>
            </w:pPr>
            <w:r w:rsidRPr="00965521">
              <w:rPr>
                <w:b/>
                <w:sz w:val="24"/>
                <w:szCs w:val="24"/>
              </w:rPr>
              <w:t>Occupational Health and Wellbeing</w:t>
            </w:r>
          </w:p>
          <w:p w14:paraId="67C86844" w14:textId="77777777" w:rsidR="007153A5" w:rsidRPr="00965521" w:rsidRDefault="00122DF9" w:rsidP="00332276">
            <w:pPr>
              <w:pStyle w:val="BodyText"/>
              <w:spacing w:after="0"/>
              <w:contextualSpacing/>
              <w:rPr>
                <w:b/>
                <w:sz w:val="24"/>
                <w:szCs w:val="24"/>
              </w:rPr>
            </w:pPr>
            <w:r w:rsidRPr="00965521">
              <w:rPr>
                <w:b/>
                <w:sz w:val="24"/>
                <w:szCs w:val="24"/>
              </w:rPr>
              <w:t xml:space="preserve">Holly Leigh House, Southern Support &amp; Training HQ, </w:t>
            </w:r>
          </w:p>
          <w:p w14:paraId="68E6FB9A" w14:textId="77777777" w:rsidR="007153A5" w:rsidRPr="00965521" w:rsidRDefault="00122DF9" w:rsidP="00332276">
            <w:pPr>
              <w:pStyle w:val="BodyText"/>
              <w:spacing w:after="0"/>
              <w:contextualSpacing/>
              <w:rPr>
                <w:b/>
                <w:sz w:val="24"/>
                <w:szCs w:val="24"/>
              </w:rPr>
            </w:pPr>
            <w:r w:rsidRPr="00965521">
              <w:rPr>
                <w:b/>
                <w:sz w:val="24"/>
                <w:szCs w:val="24"/>
              </w:rPr>
              <w:t xml:space="preserve">Hamble Lane, </w:t>
            </w:r>
          </w:p>
          <w:p w14:paraId="310FE2DA" w14:textId="77777777" w:rsidR="007153A5" w:rsidRPr="00965521" w:rsidRDefault="00122DF9" w:rsidP="00332276">
            <w:pPr>
              <w:pStyle w:val="BodyText"/>
              <w:spacing w:after="0"/>
              <w:contextualSpacing/>
              <w:rPr>
                <w:b/>
                <w:sz w:val="24"/>
                <w:szCs w:val="24"/>
              </w:rPr>
            </w:pPr>
            <w:r w:rsidRPr="00965521">
              <w:rPr>
                <w:b/>
                <w:sz w:val="24"/>
                <w:szCs w:val="24"/>
              </w:rPr>
              <w:t>Southampton</w:t>
            </w:r>
          </w:p>
          <w:p w14:paraId="6989B682" w14:textId="2546895B" w:rsidR="00122DF9" w:rsidRPr="00332276" w:rsidRDefault="00122DF9" w:rsidP="00332276">
            <w:pPr>
              <w:pStyle w:val="BodyText"/>
              <w:spacing w:after="0"/>
              <w:contextualSpacing/>
              <w:rPr>
                <w:b/>
                <w:sz w:val="34"/>
                <w:szCs w:val="34"/>
              </w:rPr>
            </w:pPr>
            <w:r w:rsidRPr="00965521">
              <w:rPr>
                <w:b/>
                <w:sz w:val="24"/>
                <w:szCs w:val="24"/>
              </w:rPr>
              <w:t xml:space="preserve"> SO31 4TS</w:t>
            </w:r>
          </w:p>
        </w:tc>
      </w:tr>
    </w:tbl>
    <w:p w14:paraId="13760FF7" w14:textId="77777777" w:rsidR="004A1F87" w:rsidRPr="00B544AD" w:rsidRDefault="004A1F87" w:rsidP="00B544AD">
      <w:pPr>
        <w:pStyle w:val="BodyText"/>
      </w:pPr>
    </w:p>
    <w:sectPr w:rsidR="004A1F87" w:rsidRPr="00B544AD" w:rsidSect="00A70C69">
      <w:headerReference w:type="even" r:id="rId18"/>
      <w:footerReference w:type="even" r:id="rId19"/>
      <w:footerReference w:type="default" r:id="rId20"/>
      <w:headerReference w:type="first" r:id="rId21"/>
      <w:footerReference w:type="first" r:id="rId22"/>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D24F1" w14:textId="77777777" w:rsidR="00EE659A" w:rsidRDefault="00EE659A" w:rsidP="00BE64D9">
      <w:pPr>
        <w:spacing w:after="0"/>
      </w:pPr>
      <w:r>
        <w:separator/>
      </w:r>
    </w:p>
  </w:endnote>
  <w:endnote w:type="continuationSeparator" w:id="0">
    <w:p w14:paraId="3937410C" w14:textId="77777777" w:rsidR="00EE659A" w:rsidRDefault="00EE659A" w:rsidP="00BE64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894707"/>
      <w:docPartObj>
        <w:docPartGallery w:val="Page Numbers (Bottom of Page)"/>
        <w:docPartUnique/>
      </w:docPartObj>
    </w:sdtPr>
    <w:sdtEndPr>
      <w:rPr>
        <w:noProof/>
      </w:rPr>
    </w:sdtEndPr>
    <w:sdtContent>
      <w:p w14:paraId="1FEE506E" w14:textId="37B993B2" w:rsidR="00FA50FF" w:rsidRDefault="00FA50FF">
        <w:pPr>
          <w:pStyle w:val="Footer"/>
        </w:pPr>
        <w:r>
          <w:fldChar w:fldCharType="begin"/>
        </w:r>
        <w:r>
          <w:instrText xml:space="preserve"> PAGE   \* MERGEFORMAT </w:instrText>
        </w:r>
        <w:r>
          <w:fldChar w:fldCharType="separate"/>
        </w:r>
        <w:r w:rsidR="00C34A92">
          <w:rPr>
            <w:noProof/>
          </w:rPr>
          <w:t>12</w:t>
        </w:r>
        <w:r>
          <w:rPr>
            <w:noProof/>
          </w:rPr>
          <w:fldChar w:fldCharType="end"/>
        </w:r>
      </w:p>
    </w:sdtContent>
  </w:sdt>
  <w:p w14:paraId="26E5764F" w14:textId="77777777" w:rsidR="00FA50FF" w:rsidRDefault="00FA50FF" w:rsidP="008B367D">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999485"/>
      <w:docPartObj>
        <w:docPartGallery w:val="Page Numbers (Bottom of Page)"/>
        <w:docPartUnique/>
      </w:docPartObj>
    </w:sdtPr>
    <w:sdtEndPr>
      <w:rPr>
        <w:noProof/>
      </w:rPr>
    </w:sdtEndPr>
    <w:sdtContent>
      <w:p w14:paraId="09EC0277" w14:textId="77CFEC36" w:rsidR="00FA50FF" w:rsidRDefault="00FA50FF">
        <w:pPr>
          <w:pStyle w:val="Footer"/>
        </w:pPr>
        <w:r>
          <w:fldChar w:fldCharType="begin"/>
        </w:r>
        <w:r>
          <w:instrText xml:space="preserve"> PAGE   \* MERGEFORMAT </w:instrText>
        </w:r>
        <w:r>
          <w:fldChar w:fldCharType="separate"/>
        </w:r>
        <w:r w:rsidR="00C34A92">
          <w:rPr>
            <w:noProof/>
          </w:rPr>
          <w:t>11</w:t>
        </w:r>
        <w:r>
          <w:rPr>
            <w:noProof/>
          </w:rPr>
          <w:fldChar w:fldCharType="end"/>
        </w:r>
      </w:p>
    </w:sdtContent>
  </w:sdt>
  <w:p w14:paraId="3233D7D6" w14:textId="77777777" w:rsidR="00FA50FF" w:rsidRDefault="00FA50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7E5D" w14:textId="77777777" w:rsidR="00FA50FF" w:rsidRDefault="00FA50FF" w:rsidP="00B544AD">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85471" w14:textId="77777777" w:rsidR="00EE659A" w:rsidRDefault="00EE659A" w:rsidP="00BE64D9">
      <w:pPr>
        <w:spacing w:after="0"/>
      </w:pPr>
      <w:r>
        <w:separator/>
      </w:r>
    </w:p>
  </w:footnote>
  <w:footnote w:type="continuationSeparator" w:id="0">
    <w:p w14:paraId="02C6E73F" w14:textId="77777777" w:rsidR="00EE659A" w:rsidRDefault="00EE659A" w:rsidP="00BE64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5332" w14:textId="77777777" w:rsidR="00FA50FF" w:rsidRDefault="00FA50FF" w:rsidP="00C8373A">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47835" w14:textId="77777777" w:rsidR="00FA50FF" w:rsidRPr="00B544AD" w:rsidRDefault="00FA50FF" w:rsidP="00B544A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782DFA0"/>
    <w:lvl w:ilvl="0">
      <w:start w:val="1"/>
      <w:numFmt w:val="bullet"/>
      <w:pStyle w:val="ListBullet2"/>
      <w:lvlText w:val=""/>
      <w:lvlJc w:val="left"/>
      <w:pPr>
        <w:tabs>
          <w:tab w:val="num" w:pos="811"/>
        </w:tabs>
        <w:ind w:left="811" w:hanging="357"/>
      </w:pPr>
      <w:rPr>
        <w:rFonts w:ascii="Symbol" w:hAnsi="Symbol" w:hint="default"/>
      </w:rPr>
    </w:lvl>
  </w:abstractNum>
  <w:abstractNum w:abstractNumId="1" w15:restartNumberingAfterBreak="0">
    <w:nsid w:val="FFFFFF88"/>
    <w:multiLevelType w:val="singleLevel"/>
    <w:tmpl w:val="C6F06AC2"/>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194CF37C"/>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1BF42553"/>
    <w:multiLevelType w:val="hybridMultilevel"/>
    <w:tmpl w:val="270C5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B390A"/>
    <w:multiLevelType w:val="hybridMultilevel"/>
    <w:tmpl w:val="4FA49AE8"/>
    <w:lvl w:ilvl="0" w:tplc="BE64768C">
      <w:start w:val="1"/>
      <w:numFmt w:val="lowerLetter"/>
      <w:lvlText w:val="(%1)"/>
      <w:lvlJc w:val="left"/>
      <w:pPr>
        <w:ind w:left="720" w:hanging="36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236869"/>
    <w:multiLevelType w:val="hybridMultilevel"/>
    <w:tmpl w:val="B07E78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67A45E0D"/>
    <w:multiLevelType w:val="hybridMultilevel"/>
    <w:tmpl w:val="3B663B60"/>
    <w:lvl w:ilvl="0" w:tplc="413617CC">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8F371BC"/>
    <w:multiLevelType w:val="hybridMultilevel"/>
    <w:tmpl w:val="DB0CF6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EFC0E71"/>
    <w:multiLevelType w:val="hybridMultilevel"/>
    <w:tmpl w:val="1640EE64"/>
    <w:lvl w:ilvl="0" w:tplc="FA60D7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8423225">
    <w:abstractNumId w:val="2"/>
  </w:num>
  <w:num w:numId="2" w16cid:durableId="1152216508">
    <w:abstractNumId w:val="0"/>
  </w:num>
  <w:num w:numId="3" w16cid:durableId="78067480">
    <w:abstractNumId w:val="1"/>
  </w:num>
  <w:num w:numId="4" w16cid:durableId="685790971">
    <w:abstractNumId w:val="2"/>
    <w:lvlOverride w:ilvl="0">
      <w:startOverride w:val="1"/>
    </w:lvlOverride>
  </w:num>
  <w:num w:numId="5" w16cid:durableId="1023245367">
    <w:abstractNumId w:val="2"/>
    <w:lvlOverride w:ilvl="0">
      <w:startOverride w:val="1"/>
    </w:lvlOverride>
  </w:num>
  <w:num w:numId="6" w16cid:durableId="442462118">
    <w:abstractNumId w:val="0"/>
    <w:lvlOverride w:ilvl="0">
      <w:startOverride w:val="1"/>
    </w:lvlOverride>
  </w:num>
  <w:num w:numId="7" w16cid:durableId="1836918888">
    <w:abstractNumId w:val="1"/>
  </w:num>
  <w:num w:numId="8" w16cid:durableId="1351107200">
    <w:abstractNumId w:val="3"/>
  </w:num>
  <w:num w:numId="9" w16cid:durableId="342436368">
    <w:abstractNumId w:val="5"/>
  </w:num>
  <w:num w:numId="10" w16cid:durableId="2118408767">
    <w:abstractNumId w:val="7"/>
  </w:num>
  <w:num w:numId="11" w16cid:durableId="1699160998">
    <w:abstractNumId w:val="8"/>
  </w:num>
  <w:num w:numId="12" w16cid:durableId="2002192105">
    <w:abstractNumId w:val="4"/>
  </w:num>
  <w:num w:numId="13" w16cid:durableId="20473674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documentProtection w:edit="readOnly" w:enforcement="1" w:cryptProviderType="rsaAES" w:cryptAlgorithmClass="hash" w:cryptAlgorithmType="typeAny" w:cryptAlgorithmSid="14" w:cryptSpinCount="100000" w:hash="S79WjfOydAYgD6S8MgJ7UoIFxQ4ei8Pq3eV75Rnz9LTtZQ06XBpl9BIAmpw8LQHlTXSw+cNoq95T7pkSajy4ZQ==" w:salt="kVdRIMTXq6TX+R3J584ydQ=="/>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7FE"/>
    <w:rsid w:val="00035E1E"/>
    <w:rsid w:val="00046C6A"/>
    <w:rsid w:val="00081576"/>
    <w:rsid w:val="000C3FA5"/>
    <w:rsid w:val="000C63EC"/>
    <w:rsid w:val="000D01DD"/>
    <w:rsid w:val="00122DF9"/>
    <w:rsid w:val="001242C9"/>
    <w:rsid w:val="001506F6"/>
    <w:rsid w:val="00163240"/>
    <w:rsid w:val="001A5328"/>
    <w:rsid w:val="001D6B81"/>
    <w:rsid w:val="001F0362"/>
    <w:rsid w:val="002041BD"/>
    <w:rsid w:val="0021627A"/>
    <w:rsid w:val="00293DBE"/>
    <w:rsid w:val="002A5348"/>
    <w:rsid w:val="002D32B7"/>
    <w:rsid w:val="002F0A92"/>
    <w:rsid w:val="002F5297"/>
    <w:rsid w:val="0030537B"/>
    <w:rsid w:val="003075DC"/>
    <w:rsid w:val="00332276"/>
    <w:rsid w:val="003325E4"/>
    <w:rsid w:val="00334AF8"/>
    <w:rsid w:val="003A36FA"/>
    <w:rsid w:val="003C1A41"/>
    <w:rsid w:val="003D6FA6"/>
    <w:rsid w:val="00413BC1"/>
    <w:rsid w:val="00471901"/>
    <w:rsid w:val="004A1F87"/>
    <w:rsid w:val="004B74FE"/>
    <w:rsid w:val="004D2B7A"/>
    <w:rsid w:val="004E69AA"/>
    <w:rsid w:val="005046B2"/>
    <w:rsid w:val="0051698F"/>
    <w:rsid w:val="00521E49"/>
    <w:rsid w:val="00563084"/>
    <w:rsid w:val="005D7F26"/>
    <w:rsid w:val="00615599"/>
    <w:rsid w:val="00616970"/>
    <w:rsid w:val="006A405B"/>
    <w:rsid w:val="006C5122"/>
    <w:rsid w:val="006D35FC"/>
    <w:rsid w:val="006D69E4"/>
    <w:rsid w:val="006E4A97"/>
    <w:rsid w:val="00706D26"/>
    <w:rsid w:val="007076E5"/>
    <w:rsid w:val="0071440E"/>
    <w:rsid w:val="007153A5"/>
    <w:rsid w:val="00725193"/>
    <w:rsid w:val="00767D87"/>
    <w:rsid w:val="00785A69"/>
    <w:rsid w:val="00786E22"/>
    <w:rsid w:val="00791FEF"/>
    <w:rsid w:val="007A38B4"/>
    <w:rsid w:val="007B0D30"/>
    <w:rsid w:val="007D377C"/>
    <w:rsid w:val="0080197E"/>
    <w:rsid w:val="00813D28"/>
    <w:rsid w:val="008171C5"/>
    <w:rsid w:val="008A0C59"/>
    <w:rsid w:val="008B367D"/>
    <w:rsid w:val="008F0431"/>
    <w:rsid w:val="009002E7"/>
    <w:rsid w:val="0095306F"/>
    <w:rsid w:val="00962133"/>
    <w:rsid w:val="00965521"/>
    <w:rsid w:val="00983789"/>
    <w:rsid w:val="009C01C7"/>
    <w:rsid w:val="009F27F6"/>
    <w:rsid w:val="009F7190"/>
    <w:rsid w:val="00A1300C"/>
    <w:rsid w:val="00A2746D"/>
    <w:rsid w:val="00A27575"/>
    <w:rsid w:val="00A70C69"/>
    <w:rsid w:val="00A846B1"/>
    <w:rsid w:val="00AA5E2D"/>
    <w:rsid w:val="00AE0E35"/>
    <w:rsid w:val="00AE3B88"/>
    <w:rsid w:val="00B05D7F"/>
    <w:rsid w:val="00B15FEC"/>
    <w:rsid w:val="00B22938"/>
    <w:rsid w:val="00B460C0"/>
    <w:rsid w:val="00B544AD"/>
    <w:rsid w:val="00B86384"/>
    <w:rsid w:val="00BB1333"/>
    <w:rsid w:val="00BE64D9"/>
    <w:rsid w:val="00BE74E8"/>
    <w:rsid w:val="00C34A92"/>
    <w:rsid w:val="00C56DD6"/>
    <w:rsid w:val="00C8373A"/>
    <w:rsid w:val="00CA5AF5"/>
    <w:rsid w:val="00CB54BC"/>
    <w:rsid w:val="00CD6331"/>
    <w:rsid w:val="00CF4B5B"/>
    <w:rsid w:val="00CF7B0D"/>
    <w:rsid w:val="00D03BA3"/>
    <w:rsid w:val="00D467FE"/>
    <w:rsid w:val="00D57B9D"/>
    <w:rsid w:val="00D57D22"/>
    <w:rsid w:val="00DA186D"/>
    <w:rsid w:val="00DD1914"/>
    <w:rsid w:val="00E16947"/>
    <w:rsid w:val="00E41192"/>
    <w:rsid w:val="00EE659A"/>
    <w:rsid w:val="00EF36FE"/>
    <w:rsid w:val="00EF6A0C"/>
    <w:rsid w:val="00FA50FF"/>
    <w:rsid w:val="00FD1346"/>
    <w:rsid w:val="00FD68D5"/>
    <w:rsid w:val="00FE0EDC"/>
    <w:rsid w:val="00FF7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F67AA"/>
  <w15:chartTrackingRefBased/>
  <w15:docId w15:val="{483959DE-F20F-49EF-8D30-0D8C3B2F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4"/>
    <w:lsdException w:name="heading 1" w:uiPriority="0" w:qFormat="1"/>
    <w:lsdException w:name="heading 2" w:uiPriority="0" w:qFormat="1"/>
    <w:lsdException w:name="heading 3" w:uiPriority="0" w:qFormat="1"/>
    <w:lsdException w:name="heading 4" w:uiPriority="0"/>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uiPriority="4"/>
    <w:lsdException w:name="annotation reference" w:semiHidden="1"/>
    <w:lsdException w:name="line number" w:semiHidden="1"/>
    <w:lsdException w:name="page number" w:semiHidden="1" w:uiPriority="4"/>
    <w:lsdException w:name="endnote reference" w:uiPriority="4"/>
    <w:lsdException w:name="endnote text" w:uiPriority="2"/>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4"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4" w:qFormat="1"/>
    <w:lsdException w:name="Salutation" w:semiHidden="1"/>
    <w:lsdException w:name="Date" w:uiPriority="4"/>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5"/>
    <w:lsdException w:name="Strong" w:semiHidden="1" w:uiPriority="22"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semiHidden/>
    <w:rsid w:val="00983789"/>
    <w:pPr>
      <w:spacing w:after="240" w:line="240" w:lineRule="auto"/>
    </w:pPr>
  </w:style>
  <w:style w:type="paragraph" w:styleId="Heading1">
    <w:name w:val="heading 1"/>
    <w:next w:val="BodyText"/>
    <w:link w:val="Heading1Char"/>
    <w:qFormat/>
    <w:rsid w:val="00BE64D9"/>
    <w:pPr>
      <w:keepNext/>
      <w:keepLines/>
      <w:pageBreakBefore/>
      <w:spacing w:after="600" w:line="240" w:lineRule="auto"/>
      <w:outlineLvl w:val="0"/>
    </w:pPr>
    <w:rPr>
      <w:rFonts w:asciiTheme="majorHAnsi" w:eastAsiaTheme="majorEastAsia" w:hAnsiTheme="majorHAnsi" w:cstheme="majorBidi"/>
      <w:color w:val="002664" w:themeColor="accent1"/>
      <w:sz w:val="48"/>
      <w:szCs w:val="32"/>
    </w:rPr>
  </w:style>
  <w:style w:type="paragraph" w:styleId="Heading2">
    <w:name w:val="heading 2"/>
    <w:basedOn w:val="Heading1"/>
    <w:next w:val="BodyText"/>
    <w:link w:val="Heading2Char"/>
    <w:qFormat/>
    <w:rsid w:val="00BE64D9"/>
    <w:pPr>
      <w:pageBreakBefore w:val="0"/>
      <w:spacing w:before="360" w:after="240"/>
      <w:outlineLvl w:val="1"/>
    </w:pPr>
    <w:rPr>
      <w:b/>
      <w:sz w:val="32"/>
      <w:szCs w:val="26"/>
    </w:rPr>
  </w:style>
  <w:style w:type="paragraph" w:styleId="Heading3">
    <w:name w:val="heading 3"/>
    <w:basedOn w:val="Heading1"/>
    <w:next w:val="BodyText"/>
    <w:link w:val="Heading3Char"/>
    <w:qFormat/>
    <w:rsid w:val="00BE64D9"/>
    <w:pPr>
      <w:pageBreakBefore w:val="0"/>
      <w:spacing w:after="120"/>
      <w:outlineLvl w:val="2"/>
    </w:pPr>
    <w:rPr>
      <w:b/>
      <w:sz w:val="24"/>
      <w:szCs w:val="24"/>
    </w:rPr>
  </w:style>
  <w:style w:type="paragraph" w:styleId="Heading4">
    <w:name w:val="heading 4"/>
    <w:basedOn w:val="Heading1"/>
    <w:next w:val="BodyText"/>
    <w:link w:val="Heading4Char"/>
    <w:rsid w:val="00BE64D9"/>
    <w:pPr>
      <w:pageBreakBefore w:val="0"/>
      <w:spacing w:before="240" w:after="120"/>
      <w:outlineLvl w:val="3"/>
    </w:pPr>
    <w:rPr>
      <w:i/>
      <w:iCs/>
      <w:color w:val="001C4A"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4A1F87"/>
    <w:pPr>
      <w:spacing w:after="240" w:line="240" w:lineRule="auto"/>
    </w:pPr>
  </w:style>
  <w:style w:type="character" w:customStyle="1" w:styleId="BodyTextChar">
    <w:name w:val="Body Text Char"/>
    <w:basedOn w:val="DefaultParagraphFont"/>
    <w:link w:val="BodyText"/>
    <w:uiPriority w:val="1"/>
    <w:rsid w:val="0095306F"/>
  </w:style>
  <w:style w:type="character" w:customStyle="1" w:styleId="Heading1Char">
    <w:name w:val="Heading 1 Char"/>
    <w:basedOn w:val="DefaultParagraphFont"/>
    <w:link w:val="Heading1"/>
    <w:rsid w:val="00BE64D9"/>
    <w:rPr>
      <w:rFonts w:asciiTheme="majorHAnsi" w:eastAsiaTheme="majorEastAsia" w:hAnsiTheme="majorHAnsi" w:cstheme="majorBidi"/>
      <w:color w:val="002664" w:themeColor="accent1"/>
      <w:sz w:val="48"/>
      <w:szCs w:val="32"/>
    </w:rPr>
  </w:style>
  <w:style w:type="character" w:customStyle="1" w:styleId="Heading2Char">
    <w:name w:val="Heading 2 Char"/>
    <w:basedOn w:val="DefaultParagraphFont"/>
    <w:link w:val="Heading2"/>
    <w:rsid w:val="00BE64D9"/>
    <w:rPr>
      <w:rFonts w:asciiTheme="majorHAnsi" w:eastAsiaTheme="majorEastAsia" w:hAnsiTheme="majorHAnsi" w:cstheme="majorBidi"/>
      <w:b/>
      <w:color w:val="002664" w:themeColor="accent1"/>
      <w:sz w:val="32"/>
      <w:szCs w:val="26"/>
    </w:rPr>
  </w:style>
  <w:style w:type="character" w:customStyle="1" w:styleId="Heading3Char">
    <w:name w:val="Heading 3 Char"/>
    <w:basedOn w:val="DefaultParagraphFont"/>
    <w:link w:val="Heading3"/>
    <w:rsid w:val="00BE64D9"/>
    <w:rPr>
      <w:rFonts w:asciiTheme="majorHAnsi" w:eastAsiaTheme="majorEastAsia" w:hAnsiTheme="majorHAnsi" w:cstheme="majorBidi"/>
      <w:b/>
      <w:color w:val="002664" w:themeColor="accent1"/>
      <w:sz w:val="24"/>
      <w:szCs w:val="24"/>
    </w:rPr>
  </w:style>
  <w:style w:type="character" w:customStyle="1" w:styleId="Heading4Char">
    <w:name w:val="Heading 4 Char"/>
    <w:basedOn w:val="DefaultParagraphFont"/>
    <w:link w:val="Heading4"/>
    <w:rsid w:val="00BE64D9"/>
    <w:rPr>
      <w:rFonts w:asciiTheme="majorHAnsi" w:eastAsiaTheme="majorEastAsia" w:hAnsiTheme="majorHAnsi" w:cstheme="majorBidi"/>
      <w:i/>
      <w:iCs/>
      <w:color w:val="001C4A" w:themeColor="accent1" w:themeShade="BF"/>
      <w:sz w:val="24"/>
      <w:szCs w:val="32"/>
    </w:rPr>
  </w:style>
  <w:style w:type="paragraph" w:styleId="ListParagraph">
    <w:name w:val="List Paragraph"/>
    <w:basedOn w:val="Normal"/>
    <w:uiPriority w:val="34"/>
    <w:qFormat/>
    <w:rsid w:val="00A70C69"/>
    <w:pPr>
      <w:ind w:left="720"/>
      <w:contextualSpacing/>
    </w:pPr>
  </w:style>
  <w:style w:type="paragraph" w:styleId="Title">
    <w:name w:val="Title"/>
    <w:next w:val="Subtitle"/>
    <w:link w:val="TitleChar"/>
    <w:uiPriority w:val="4"/>
    <w:qFormat/>
    <w:rsid w:val="006D35FC"/>
    <w:pPr>
      <w:spacing w:after="80" w:line="240" w:lineRule="auto"/>
    </w:pPr>
    <w:rPr>
      <w:rFonts w:asciiTheme="majorHAnsi" w:eastAsiaTheme="majorEastAsia" w:hAnsiTheme="majorHAnsi" w:cstheme="majorBidi"/>
      <w:b/>
      <w:sz w:val="52"/>
      <w:szCs w:val="56"/>
    </w:rPr>
  </w:style>
  <w:style w:type="paragraph" w:styleId="Subtitle">
    <w:name w:val="Subtitle"/>
    <w:basedOn w:val="Title"/>
    <w:next w:val="Normal"/>
    <w:link w:val="SubtitleChar"/>
    <w:uiPriority w:val="4"/>
    <w:qFormat/>
    <w:rsid w:val="006D35FC"/>
    <w:pPr>
      <w:numPr>
        <w:ilvl w:val="1"/>
      </w:numPr>
      <w:spacing w:after="520"/>
    </w:pPr>
    <w:rPr>
      <w:rFonts w:eastAsiaTheme="minorEastAsia"/>
      <w:b w:val="0"/>
    </w:rPr>
  </w:style>
  <w:style w:type="character" w:customStyle="1" w:styleId="SubtitleChar">
    <w:name w:val="Subtitle Char"/>
    <w:basedOn w:val="DefaultParagraphFont"/>
    <w:link w:val="Subtitle"/>
    <w:uiPriority w:val="4"/>
    <w:rsid w:val="0095306F"/>
    <w:rPr>
      <w:rFonts w:asciiTheme="majorHAnsi" w:eastAsiaTheme="minorEastAsia" w:hAnsiTheme="majorHAnsi" w:cstheme="majorBidi"/>
      <w:sz w:val="52"/>
      <w:szCs w:val="56"/>
    </w:rPr>
  </w:style>
  <w:style w:type="character" w:customStyle="1" w:styleId="TitleChar">
    <w:name w:val="Title Char"/>
    <w:basedOn w:val="DefaultParagraphFont"/>
    <w:link w:val="Title"/>
    <w:uiPriority w:val="4"/>
    <w:rsid w:val="0095306F"/>
    <w:rPr>
      <w:rFonts w:asciiTheme="majorHAnsi" w:eastAsiaTheme="majorEastAsia" w:hAnsiTheme="majorHAnsi" w:cstheme="majorBidi"/>
      <w:b/>
      <w:sz w:val="52"/>
      <w:szCs w:val="56"/>
    </w:rPr>
  </w:style>
  <w:style w:type="paragraph" w:styleId="Date">
    <w:name w:val="Date"/>
    <w:next w:val="BodyText"/>
    <w:link w:val="DateChar"/>
    <w:uiPriority w:val="4"/>
    <w:semiHidden/>
    <w:rsid w:val="00BE64D9"/>
    <w:pPr>
      <w:spacing w:after="0" w:line="240" w:lineRule="auto"/>
    </w:pPr>
    <w:rPr>
      <w:sz w:val="28"/>
    </w:rPr>
  </w:style>
  <w:style w:type="character" w:customStyle="1" w:styleId="DateChar">
    <w:name w:val="Date Char"/>
    <w:basedOn w:val="DefaultParagraphFont"/>
    <w:link w:val="Date"/>
    <w:uiPriority w:val="4"/>
    <w:semiHidden/>
    <w:rsid w:val="0095306F"/>
    <w:rPr>
      <w:sz w:val="28"/>
    </w:rPr>
  </w:style>
  <w:style w:type="paragraph" w:styleId="TOCHeading">
    <w:name w:val="TOC Heading"/>
    <w:basedOn w:val="Heading1"/>
    <w:next w:val="BodyText"/>
    <w:uiPriority w:val="4"/>
    <w:qFormat/>
    <w:rsid w:val="004A1F87"/>
    <w:pPr>
      <w:outlineLvl w:val="9"/>
    </w:pPr>
  </w:style>
  <w:style w:type="paragraph" w:styleId="BodyTextIndent">
    <w:name w:val="Body Text Indent"/>
    <w:basedOn w:val="BodyText"/>
    <w:link w:val="BodyTextIndentChar"/>
    <w:uiPriority w:val="1"/>
    <w:qFormat/>
    <w:rsid w:val="00BE64D9"/>
    <w:pPr>
      <w:ind w:left="454"/>
    </w:pPr>
  </w:style>
  <w:style w:type="character" w:customStyle="1" w:styleId="BodyTextIndentChar">
    <w:name w:val="Body Text Indent Char"/>
    <w:basedOn w:val="DefaultParagraphFont"/>
    <w:link w:val="BodyTextIndent"/>
    <w:uiPriority w:val="1"/>
    <w:rsid w:val="0095306F"/>
  </w:style>
  <w:style w:type="paragraph" w:styleId="ListNumber">
    <w:name w:val="List Number"/>
    <w:basedOn w:val="BodyText"/>
    <w:uiPriority w:val="1"/>
    <w:qFormat/>
    <w:rsid w:val="00BE64D9"/>
    <w:pPr>
      <w:numPr>
        <w:numId w:val="3"/>
      </w:numPr>
    </w:pPr>
  </w:style>
  <w:style w:type="paragraph" w:styleId="ListBullet">
    <w:name w:val="List Bullet"/>
    <w:basedOn w:val="BodyText"/>
    <w:uiPriority w:val="1"/>
    <w:qFormat/>
    <w:rsid w:val="00BE64D9"/>
    <w:pPr>
      <w:numPr>
        <w:numId w:val="1"/>
      </w:numPr>
      <w:tabs>
        <w:tab w:val="left" w:pos="454"/>
      </w:tabs>
    </w:pPr>
  </w:style>
  <w:style w:type="paragraph" w:styleId="ListBullet2">
    <w:name w:val="List Bullet 2"/>
    <w:basedOn w:val="BodyText"/>
    <w:uiPriority w:val="1"/>
    <w:qFormat/>
    <w:rsid w:val="00BE64D9"/>
    <w:pPr>
      <w:numPr>
        <w:numId w:val="2"/>
      </w:numPr>
      <w:tabs>
        <w:tab w:val="left" w:pos="811"/>
      </w:tabs>
    </w:pPr>
  </w:style>
  <w:style w:type="paragraph" w:styleId="FootnoteText">
    <w:name w:val="footnote text"/>
    <w:basedOn w:val="BodyText"/>
    <w:link w:val="FootnoteTextChar"/>
    <w:uiPriority w:val="2"/>
    <w:qFormat/>
    <w:rsid w:val="00BE64D9"/>
    <w:pPr>
      <w:keepLines/>
      <w:spacing w:after="40"/>
      <w:ind w:left="284" w:hanging="284"/>
    </w:pPr>
    <w:rPr>
      <w:sz w:val="20"/>
      <w:szCs w:val="20"/>
    </w:rPr>
  </w:style>
  <w:style w:type="character" w:customStyle="1" w:styleId="FootnoteTextChar">
    <w:name w:val="Footnote Text Char"/>
    <w:basedOn w:val="DefaultParagraphFont"/>
    <w:link w:val="FootnoteText"/>
    <w:uiPriority w:val="2"/>
    <w:rsid w:val="0095306F"/>
    <w:rPr>
      <w:sz w:val="20"/>
      <w:szCs w:val="20"/>
    </w:rPr>
  </w:style>
  <w:style w:type="character" w:styleId="FootnoteReference">
    <w:name w:val="footnote reference"/>
    <w:uiPriority w:val="4"/>
    <w:semiHidden/>
    <w:rsid w:val="00BE64D9"/>
    <w:rPr>
      <w:vertAlign w:val="superscript"/>
    </w:rPr>
  </w:style>
  <w:style w:type="paragraph" w:styleId="EndnoteText">
    <w:name w:val="endnote text"/>
    <w:basedOn w:val="FootnoteText"/>
    <w:link w:val="EndnoteTextChar"/>
    <w:uiPriority w:val="2"/>
    <w:semiHidden/>
    <w:rsid w:val="00BE64D9"/>
  </w:style>
  <w:style w:type="character" w:customStyle="1" w:styleId="EndnoteTextChar">
    <w:name w:val="Endnote Text Char"/>
    <w:basedOn w:val="DefaultParagraphFont"/>
    <w:link w:val="EndnoteText"/>
    <w:uiPriority w:val="2"/>
    <w:semiHidden/>
    <w:rsid w:val="004D2B7A"/>
    <w:rPr>
      <w:sz w:val="20"/>
      <w:szCs w:val="20"/>
    </w:rPr>
  </w:style>
  <w:style w:type="character" w:styleId="EndnoteReference">
    <w:name w:val="endnote reference"/>
    <w:uiPriority w:val="4"/>
    <w:semiHidden/>
    <w:rsid w:val="00BE64D9"/>
    <w:rPr>
      <w:vertAlign w:val="superscript"/>
    </w:rPr>
  </w:style>
  <w:style w:type="paragraph" w:styleId="TOC1">
    <w:name w:val="toc 1"/>
    <w:basedOn w:val="BodyText"/>
    <w:uiPriority w:val="39"/>
    <w:rsid w:val="004D2B7A"/>
    <w:pPr>
      <w:keepNext/>
      <w:keepLines/>
      <w:tabs>
        <w:tab w:val="right" w:pos="9639"/>
      </w:tabs>
      <w:spacing w:before="240" w:after="120"/>
    </w:pPr>
    <w:rPr>
      <w:b/>
      <w:color w:val="002664" w:themeColor="accent1"/>
    </w:rPr>
  </w:style>
  <w:style w:type="paragraph" w:styleId="TOC2">
    <w:name w:val="toc 2"/>
    <w:basedOn w:val="TOC1"/>
    <w:next w:val="BodyText"/>
    <w:uiPriority w:val="39"/>
    <w:rsid w:val="00C8373A"/>
    <w:pPr>
      <w:keepNext w:val="0"/>
      <w:spacing w:before="0"/>
    </w:pPr>
    <w:rPr>
      <w:b w:val="0"/>
      <w:color w:val="000000" w:themeColor="text1"/>
    </w:rPr>
  </w:style>
  <w:style w:type="character" w:styleId="Hyperlink">
    <w:name w:val="Hyperlink"/>
    <w:uiPriority w:val="99"/>
    <w:rsid w:val="00C8373A"/>
    <w:rPr>
      <w:color w:val="002664" w:themeColor="hyperlink"/>
      <w:u w:val="single"/>
    </w:rPr>
  </w:style>
  <w:style w:type="paragraph" w:styleId="Header">
    <w:name w:val="header"/>
    <w:basedOn w:val="BodyText"/>
    <w:link w:val="HeaderChar"/>
    <w:uiPriority w:val="99"/>
    <w:rsid w:val="008B367D"/>
    <w:pPr>
      <w:spacing w:after="0"/>
      <w:jc w:val="right"/>
    </w:pPr>
    <w:rPr>
      <w:color w:val="002664" w:themeColor="accent1"/>
    </w:rPr>
  </w:style>
  <w:style w:type="character" w:customStyle="1" w:styleId="HeaderChar">
    <w:name w:val="Header Char"/>
    <w:basedOn w:val="DefaultParagraphFont"/>
    <w:link w:val="Header"/>
    <w:uiPriority w:val="99"/>
    <w:rsid w:val="0095306F"/>
    <w:rPr>
      <w:color w:val="002664" w:themeColor="accent1"/>
    </w:rPr>
  </w:style>
  <w:style w:type="paragraph" w:styleId="Footer">
    <w:name w:val="footer"/>
    <w:basedOn w:val="BodyText"/>
    <w:link w:val="FooterChar"/>
    <w:uiPriority w:val="99"/>
    <w:rsid w:val="00C8373A"/>
    <w:pPr>
      <w:spacing w:after="0"/>
      <w:jc w:val="right"/>
    </w:pPr>
    <w:rPr>
      <w:b/>
    </w:rPr>
  </w:style>
  <w:style w:type="character" w:customStyle="1" w:styleId="FooterChar">
    <w:name w:val="Footer Char"/>
    <w:basedOn w:val="DefaultParagraphFont"/>
    <w:link w:val="Footer"/>
    <w:uiPriority w:val="99"/>
    <w:rsid w:val="0095306F"/>
    <w:rPr>
      <w:b/>
    </w:rPr>
  </w:style>
  <w:style w:type="paragraph" w:customStyle="1" w:styleId="EmphasisHeading">
    <w:name w:val="Emphasis Heading"/>
    <w:basedOn w:val="BodyText"/>
    <w:next w:val="EmphasisText"/>
    <w:uiPriority w:val="2"/>
    <w:qFormat/>
    <w:rsid w:val="002D32B7"/>
    <w:pPr>
      <w:keepNext/>
      <w:keepLines/>
      <w:pBdr>
        <w:top w:val="single" w:sz="48" w:space="6" w:color="E6E9F0"/>
        <w:left w:val="single" w:sz="48" w:space="4" w:color="E6E9F0"/>
        <w:bottom w:val="single" w:sz="48" w:space="6" w:color="E6E9F0"/>
        <w:right w:val="single" w:sz="48" w:space="4" w:color="E6E9F0"/>
      </w:pBdr>
      <w:shd w:val="clear" w:color="auto" w:fill="E6E9F0"/>
      <w:spacing w:before="240" w:line="276" w:lineRule="auto"/>
      <w:ind w:left="199"/>
    </w:pPr>
    <w:rPr>
      <w:b/>
      <w:color w:val="002664" w:themeColor="accent1"/>
      <w:sz w:val="24"/>
    </w:rPr>
  </w:style>
  <w:style w:type="paragraph" w:customStyle="1" w:styleId="EmphasisText">
    <w:name w:val="Emphasis Text"/>
    <w:basedOn w:val="BodyText"/>
    <w:uiPriority w:val="2"/>
    <w:qFormat/>
    <w:rsid w:val="002D32B7"/>
    <w:pPr>
      <w:keepLines/>
      <w:pBdr>
        <w:top w:val="single" w:sz="48" w:space="6" w:color="E6E9F0"/>
        <w:left w:val="single" w:sz="48" w:space="4" w:color="E6E9F0"/>
        <w:bottom w:val="single" w:sz="48" w:space="6" w:color="E6E9F0"/>
        <w:right w:val="single" w:sz="48" w:space="4" w:color="E6E9F0"/>
      </w:pBdr>
      <w:shd w:val="clear" w:color="auto" w:fill="E6E9F0"/>
      <w:spacing w:line="276" w:lineRule="auto"/>
      <w:ind w:left="199"/>
    </w:pPr>
    <w:rPr>
      <w:color w:val="000000" w:themeColor="text1"/>
      <w:sz w:val="24"/>
    </w:rPr>
  </w:style>
  <w:style w:type="table" w:styleId="TableGrid">
    <w:name w:val="Table Grid"/>
    <w:basedOn w:val="TableNormal"/>
    <w:uiPriority w:val="39"/>
    <w:rsid w:val="002D32B7"/>
    <w:pPr>
      <w:spacing w:after="0" w:line="240" w:lineRule="auto"/>
    </w:pPr>
    <w:tblPr>
      <w:tblBorders>
        <w:top w:val="single" w:sz="4" w:space="0" w:color="002664" w:themeColor="accent1"/>
        <w:left w:val="single" w:sz="4" w:space="0" w:color="002664" w:themeColor="accent1"/>
        <w:bottom w:val="single" w:sz="4" w:space="0" w:color="002664" w:themeColor="accent1"/>
        <w:right w:val="single" w:sz="4" w:space="0" w:color="002664" w:themeColor="accent1"/>
        <w:insideH w:val="single" w:sz="4" w:space="0" w:color="002664" w:themeColor="accent1"/>
        <w:insideV w:val="single" w:sz="4" w:space="0" w:color="002664" w:themeColor="accent1"/>
      </w:tblBorders>
      <w:tblCellMar>
        <w:top w:w="57" w:type="dxa"/>
        <w:left w:w="57" w:type="dxa"/>
        <w:bottom w:w="57" w:type="dxa"/>
        <w:right w:w="57" w:type="dxa"/>
      </w:tblCellMar>
    </w:tblPr>
    <w:tblStylePr w:type="firstRow">
      <w:pPr>
        <w:keepNext/>
        <w:keepLines/>
        <w:widowControl/>
        <w:wordWrap/>
      </w:pPr>
      <w:rPr>
        <w:b/>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single" w:sz="4" w:space="0" w:color="002664" w:themeColor="accent1"/>
          <w:insideV w:val="single" w:sz="4" w:space="0" w:color="002664" w:themeColor="accent1"/>
          <w:tl2br w:val="nil"/>
          <w:tr2bl w:val="nil"/>
        </w:tcBorders>
        <w:shd w:val="clear" w:color="auto" w:fill="002664" w:themeFill="accent1"/>
      </w:tcPr>
    </w:tblStylePr>
    <w:tblStylePr w:type="firstCol">
      <w:rPr>
        <w:b/>
        <w:i w:val="0"/>
      </w:rPr>
    </w:tblStylePr>
  </w:style>
  <w:style w:type="paragraph" w:customStyle="1" w:styleId="TableTitle">
    <w:name w:val="Table Title"/>
    <w:basedOn w:val="BodyText"/>
    <w:next w:val="BodyText"/>
    <w:uiPriority w:val="2"/>
    <w:qFormat/>
    <w:rsid w:val="002D32B7"/>
    <w:pPr>
      <w:keepNext/>
      <w:keepLines/>
      <w:spacing w:before="240" w:after="120"/>
    </w:pPr>
    <w:rPr>
      <w:b/>
      <w:color w:val="002664" w:themeColor="accent1"/>
    </w:rPr>
  </w:style>
  <w:style w:type="character" w:styleId="FollowedHyperlink">
    <w:name w:val="FollowedHyperlink"/>
    <w:uiPriority w:val="5"/>
    <w:rsid w:val="004D2B7A"/>
    <w:rPr>
      <w:color w:val="882345" w:themeColor="followedHyperlink"/>
      <w:u w:val="single"/>
    </w:rPr>
  </w:style>
  <w:style w:type="character" w:customStyle="1" w:styleId="UnresolvedMention1">
    <w:name w:val="Unresolved Mention1"/>
    <w:basedOn w:val="DefaultParagraphFont"/>
    <w:uiPriority w:val="99"/>
    <w:semiHidden/>
    <w:rsid w:val="004D2B7A"/>
    <w:rPr>
      <w:color w:val="808080"/>
      <w:shd w:val="clear" w:color="auto" w:fill="E6E6E6"/>
    </w:rPr>
  </w:style>
  <w:style w:type="paragraph" w:styleId="BalloonText">
    <w:name w:val="Balloon Text"/>
    <w:basedOn w:val="Normal"/>
    <w:link w:val="BalloonTextChar"/>
    <w:uiPriority w:val="99"/>
    <w:semiHidden/>
    <w:rsid w:val="00B8638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384"/>
    <w:rPr>
      <w:rFonts w:ascii="Segoe UI" w:hAnsi="Segoe UI" w:cs="Segoe UI"/>
      <w:sz w:val="18"/>
      <w:szCs w:val="18"/>
    </w:rPr>
  </w:style>
  <w:style w:type="character" w:customStyle="1" w:styleId="CommentTextChar">
    <w:name w:val="Comment Text Char"/>
    <w:basedOn w:val="DefaultParagraphFont"/>
    <w:link w:val="CommentText"/>
    <w:uiPriority w:val="99"/>
    <w:semiHidden/>
    <w:rsid w:val="00983789"/>
    <w:rPr>
      <w:sz w:val="20"/>
      <w:szCs w:val="20"/>
    </w:rPr>
  </w:style>
  <w:style w:type="paragraph" w:styleId="CommentText">
    <w:name w:val="annotation text"/>
    <w:basedOn w:val="Normal"/>
    <w:link w:val="CommentTextChar"/>
    <w:uiPriority w:val="99"/>
    <w:semiHidden/>
    <w:unhideWhenUsed/>
    <w:rsid w:val="00983789"/>
    <w:pPr>
      <w:spacing w:after="160"/>
    </w:pPr>
    <w:rPr>
      <w:sz w:val="20"/>
      <w:szCs w:val="20"/>
    </w:rPr>
  </w:style>
  <w:style w:type="character" w:customStyle="1" w:styleId="CommentSubjectChar">
    <w:name w:val="Comment Subject Char"/>
    <w:basedOn w:val="CommentTextChar"/>
    <w:link w:val="CommentSubject"/>
    <w:uiPriority w:val="99"/>
    <w:semiHidden/>
    <w:rsid w:val="00983789"/>
    <w:rPr>
      <w:b/>
      <w:bCs/>
      <w:sz w:val="20"/>
      <w:szCs w:val="20"/>
    </w:rPr>
  </w:style>
  <w:style w:type="paragraph" w:styleId="CommentSubject">
    <w:name w:val="annotation subject"/>
    <w:basedOn w:val="CommentText"/>
    <w:next w:val="CommentText"/>
    <w:link w:val="CommentSubjectChar"/>
    <w:uiPriority w:val="99"/>
    <w:semiHidden/>
    <w:unhideWhenUsed/>
    <w:rsid w:val="00983789"/>
    <w:rPr>
      <w:b/>
      <w:bCs/>
    </w:rPr>
  </w:style>
  <w:style w:type="paragraph" w:customStyle="1" w:styleId="Default">
    <w:name w:val="Default"/>
    <w:rsid w:val="00983789"/>
    <w:pPr>
      <w:autoSpaceDE w:val="0"/>
      <w:autoSpaceDN w:val="0"/>
      <w:adjustRightInd w:val="0"/>
      <w:spacing w:after="0" w:line="240" w:lineRule="auto"/>
    </w:pPr>
    <w:rPr>
      <w:rFonts w:ascii="Calibri" w:hAnsi="Calibri" w:cs="Calibri"/>
      <w:color w:val="000000"/>
      <w:sz w:val="24"/>
      <w:szCs w:val="24"/>
    </w:rPr>
  </w:style>
  <w:style w:type="paragraph" w:styleId="TOC3">
    <w:name w:val="toc 3"/>
    <w:basedOn w:val="Normal"/>
    <w:next w:val="Normal"/>
    <w:autoRedefine/>
    <w:uiPriority w:val="39"/>
    <w:unhideWhenUsed/>
    <w:rsid w:val="00983789"/>
    <w:pPr>
      <w:spacing w:after="100" w:line="259" w:lineRule="auto"/>
      <w:ind w:left="440"/>
    </w:pPr>
  </w:style>
  <w:style w:type="paragraph" w:styleId="NormalWeb">
    <w:name w:val="Normal (Web)"/>
    <w:basedOn w:val="Normal"/>
    <w:uiPriority w:val="99"/>
    <w:unhideWhenUsed/>
    <w:rsid w:val="00983789"/>
    <w:pPr>
      <w:spacing w:before="100" w:beforeAutospacing="1" w:after="100" w:afterAutospacing="1"/>
    </w:pPr>
    <w:rPr>
      <w:rFonts w:ascii="Times New Roman" w:eastAsiaTheme="minorEastAsia" w:hAnsi="Times New Roman" w:cs="Times New Roman"/>
      <w:sz w:val="24"/>
      <w:szCs w:val="24"/>
      <w:lang w:eastAsia="en-GB"/>
    </w:rPr>
  </w:style>
  <w:style w:type="character" w:styleId="Strong">
    <w:name w:val="Strong"/>
    <w:basedOn w:val="DefaultParagraphFont"/>
    <w:uiPriority w:val="22"/>
    <w:qFormat/>
    <w:rsid w:val="00983789"/>
    <w:rPr>
      <w:b/>
      <w:bCs/>
    </w:rPr>
  </w:style>
  <w:style w:type="character" w:customStyle="1" w:styleId="z-BottomofFormChar">
    <w:name w:val="z-Bottom of Form Char"/>
    <w:basedOn w:val="DefaultParagraphFont"/>
    <w:link w:val="z-BottomofForm"/>
    <w:uiPriority w:val="99"/>
    <w:semiHidden/>
    <w:rsid w:val="00983789"/>
    <w:rPr>
      <w:rFonts w:ascii="Arial" w:eastAsiaTheme="minorEastAsia"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983789"/>
    <w:pPr>
      <w:pBdr>
        <w:top w:val="single" w:sz="6" w:space="1" w:color="auto"/>
      </w:pBdr>
      <w:spacing w:after="0"/>
      <w:jc w:val="center"/>
    </w:pPr>
    <w:rPr>
      <w:rFonts w:ascii="Arial" w:eastAsiaTheme="minorEastAsia" w:hAnsi="Arial" w:cs="Arial"/>
      <w:vanish/>
      <w:sz w:val="16"/>
      <w:szCs w:val="16"/>
      <w:lang w:eastAsia="en-GB"/>
    </w:rPr>
  </w:style>
  <w:style w:type="character" w:customStyle="1" w:styleId="UnresolvedMention2">
    <w:name w:val="Unresolved Mention2"/>
    <w:basedOn w:val="DefaultParagraphFont"/>
    <w:uiPriority w:val="99"/>
    <w:semiHidden/>
    <w:unhideWhenUsed/>
    <w:rsid w:val="007A38B4"/>
    <w:rPr>
      <w:color w:val="605E5C"/>
      <w:shd w:val="clear" w:color="auto" w:fill="E1DFDD"/>
    </w:rPr>
  </w:style>
  <w:style w:type="character" w:styleId="UnresolvedMention">
    <w:name w:val="Unresolved Mention"/>
    <w:basedOn w:val="DefaultParagraphFont"/>
    <w:uiPriority w:val="99"/>
    <w:semiHidden/>
    <w:unhideWhenUsed/>
    <w:rsid w:val="006A4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91460">
      <w:bodyDiv w:val="1"/>
      <w:marLeft w:val="0"/>
      <w:marRight w:val="0"/>
      <w:marTop w:val="0"/>
      <w:marBottom w:val="0"/>
      <w:divBdr>
        <w:top w:val="none" w:sz="0" w:space="0" w:color="auto"/>
        <w:left w:val="none" w:sz="0" w:space="0" w:color="auto"/>
        <w:bottom w:val="none" w:sz="0" w:space="0" w:color="auto"/>
        <w:right w:val="none" w:sz="0" w:space="0" w:color="auto"/>
      </w:divBdr>
    </w:div>
    <w:div w:id="1337535906">
      <w:bodyDiv w:val="1"/>
      <w:marLeft w:val="0"/>
      <w:marRight w:val="0"/>
      <w:marTop w:val="0"/>
      <w:marBottom w:val="0"/>
      <w:divBdr>
        <w:top w:val="none" w:sz="0" w:space="0" w:color="auto"/>
        <w:left w:val="none" w:sz="0" w:space="0" w:color="auto"/>
        <w:bottom w:val="none" w:sz="0" w:space="0" w:color="auto"/>
        <w:right w:val="none" w:sz="0" w:space="0" w:color="auto"/>
      </w:divBdr>
    </w:div>
    <w:div w:id="1623534124">
      <w:bodyDiv w:val="1"/>
      <w:marLeft w:val="0"/>
      <w:marRight w:val="0"/>
      <w:marTop w:val="0"/>
      <w:marBottom w:val="0"/>
      <w:divBdr>
        <w:top w:val="none" w:sz="0" w:space="0" w:color="auto"/>
        <w:left w:val="none" w:sz="0" w:space="0" w:color="auto"/>
        <w:bottom w:val="none" w:sz="0" w:space="0" w:color="auto"/>
        <w:right w:val="none" w:sz="0" w:space="0" w:color="auto"/>
      </w:divBdr>
    </w:div>
    <w:div w:id="186011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health-assessment-tools/calculate-your-body-mass-index/calculate-bmi-for-adult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cid:image001.png@01DBBB5B.1699FC50" TargetMode="External"/><Relationship Id="rId17" Type="http://schemas.openxmlformats.org/officeDocument/2006/relationships/hyperlink" Target="mailto:OccupationalHealth@hampshire.police.uk" TargetMode="External"/><Relationship Id="rId2" Type="http://schemas.openxmlformats.org/officeDocument/2006/relationships/customXml" Target="../customXml/item2.xml"/><Relationship Id="rId16" Type="http://schemas.openxmlformats.org/officeDocument/2006/relationships/hyperlink" Target="mailto:OccupationalHealth@hampshire.police.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OccupationalHealth@hampshire.police.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490\OneDrive%20-%20Cumbria%20Police\Documents\Custom%20Office%20Templates\Medical%20Qstionnaire%20CoP_amended%20280920%20v1.33.dotx" TargetMode="External"/></Relationships>
</file>

<file path=word/theme/theme1.xml><?xml version="1.0" encoding="utf-8"?>
<a:theme xmlns:a="http://schemas.openxmlformats.org/drawingml/2006/main" name="Office Theme">
  <a:themeElements>
    <a:clrScheme name="Police Uplift Programme">
      <a:dk1>
        <a:sysClr val="windowText" lastClr="000000"/>
      </a:dk1>
      <a:lt1>
        <a:sysClr val="window" lastClr="FFFFFF"/>
      </a:lt1>
      <a:dk2>
        <a:srgbClr val="000000"/>
      </a:dk2>
      <a:lt2>
        <a:srgbClr val="FFFFFF"/>
      </a:lt2>
      <a:accent1>
        <a:srgbClr val="002664"/>
      </a:accent1>
      <a:accent2>
        <a:srgbClr val="00747A"/>
      </a:accent2>
      <a:accent3>
        <a:srgbClr val="9C9A00"/>
      </a:accent3>
      <a:accent4>
        <a:srgbClr val="B06F00"/>
      </a:accent4>
      <a:accent5>
        <a:srgbClr val="882345"/>
      </a:accent5>
      <a:accent6>
        <a:srgbClr val="8F23B3"/>
      </a:accent6>
      <a:hlink>
        <a:srgbClr val="002664"/>
      </a:hlink>
      <a:folHlink>
        <a:srgbClr val="882345"/>
      </a:folHlink>
    </a:clrScheme>
    <a:fontScheme name="Police Uplift Program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6A9C5812F1BB4783570EF5C2E7283C" ma:contentTypeVersion="12" ma:contentTypeDescription="Create a new document." ma:contentTypeScope="" ma:versionID="03206e66bfdc0ad2440f2a606cc52a65">
  <xsd:schema xmlns:xsd="http://www.w3.org/2001/XMLSchema" xmlns:xs="http://www.w3.org/2001/XMLSchema" xmlns:p="http://schemas.microsoft.com/office/2006/metadata/properties" xmlns:ns3="ceb51fc0-1e52-4ce1-a429-6d3f89e7b933" targetNamespace="http://schemas.microsoft.com/office/2006/metadata/properties" ma:root="true" ma:fieldsID="8a9bc5c2162b8632e0ed632243233e60" ns3:_="">
    <xsd:import namespace="ceb51fc0-1e52-4ce1-a429-6d3f89e7b93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_activity"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51fc0-1e52-4ce1-a429-6d3f89e7b93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ceb51fc0-1e52-4ce1-a429-6d3f89e7b93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B92C79-ED75-4510-B91A-96DFFAB33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51fc0-1e52-4ce1-a429-6d3f89e7b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962791-A09F-4A37-BD8D-D2C63D4F8FC0}">
  <ds:schemaRefs>
    <ds:schemaRef ds:uri="http://schemas.openxmlformats.org/officeDocument/2006/bibliography"/>
  </ds:schemaRefs>
</ds:datastoreItem>
</file>

<file path=customXml/itemProps3.xml><?xml version="1.0" encoding="utf-8"?>
<ds:datastoreItem xmlns:ds="http://schemas.openxmlformats.org/officeDocument/2006/customXml" ds:itemID="{EECD82A9-E7F5-49F1-8343-2CDF0D1B2B70}">
  <ds:schemaRefs>
    <ds:schemaRef ds:uri="http://schemas.microsoft.com/office/2006/metadata/properties"/>
    <ds:schemaRef ds:uri="http://schemas.microsoft.com/office/infopath/2007/PartnerControls"/>
    <ds:schemaRef ds:uri="ceb51fc0-1e52-4ce1-a429-6d3f89e7b933"/>
  </ds:schemaRefs>
</ds:datastoreItem>
</file>

<file path=customXml/itemProps4.xml><?xml version="1.0" encoding="utf-8"?>
<ds:datastoreItem xmlns:ds="http://schemas.openxmlformats.org/officeDocument/2006/customXml" ds:itemID="{35AB4609-D028-435C-994D-00A0D79F8B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Medical Qstionnaire CoP_amended 280920 v1.33</Template>
  <TotalTime>6</TotalTime>
  <Pages>12</Pages>
  <Words>2224</Words>
  <Characters>12678</Characters>
  <Application>Microsoft Office Word</Application>
  <DocSecurity>8</DocSecurity>
  <Lines>105</Lines>
  <Paragraphs>29</Paragraphs>
  <ScaleCrop>false</ScaleCrop>
  <HeadingPairs>
    <vt:vector size="2" baseType="variant">
      <vt:variant>
        <vt:lpstr>Title</vt:lpstr>
      </vt:variant>
      <vt:variant>
        <vt:i4>1</vt:i4>
      </vt:variant>
    </vt:vector>
  </HeadingPairs>
  <TitlesOfParts>
    <vt:vector size="1" baseType="lpstr">
      <vt:lpstr>[Title]</vt:lpstr>
    </vt:vector>
  </TitlesOfParts>
  <Manager>Police Uplift Programme</Manager>
  <Company>Police Uplift Programme</Company>
  <LinksUpToDate>false</LinksUpToDate>
  <CharactersWithSpaces>14873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Barton, Bridget</dc:creator>
  <cp:keywords>[Key words separated by commas]</cp:keywords>
  <dc:description/>
  <cp:lastModifiedBy>Jenna Beeson (19958)</cp:lastModifiedBy>
  <cp:revision>3</cp:revision>
  <dcterms:created xsi:type="dcterms:W3CDTF">2026-04-29T06:41:00Z</dcterms:created>
  <dcterms:modified xsi:type="dcterms:W3CDTF">2026-04-29T06:42:00Z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0x010100CC6A9C5812F1BB4783570EF5C2E7283C</vt:lpwstr>
  </property>
  <property fmtid="{D5CDD505-2E9C-101B-9397-08002B2CF9AE}" pid="3" name="MSIP_Label_b4fec6b3-91e0-4cb4-97f0-3b695e194c32_Enabled">
    <vt:lpwstr>true</vt:lpwstr>
  </property>
  <property fmtid="{D5CDD505-2E9C-101B-9397-08002B2CF9AE}" pid="4" name="MSIP_Label_b4fec6b3-91e0-4cb4-97f0-3b695e194c32_SetDate">
    <vt:lpwstr>2021-08-31T15:33:49Z</vt:lpwstr>
  </property>
  <property fmtid="{D5CDD505-2E9C-101B-9397-08002B2CF9AE}" pid="5" name="MSIP_Label_b4fec6b3-91e0-4cb4-97f0-3b695e194c32_Method">
    <vt:lpwstr>Standard</vt:lpwstr>
  </property>
  <property fmtid="{D5CDD505-2E9C-101B-9397-08002B2CF9AE}" pid="6" name="MSIP_Label_b4fec6b3-91e0-4cb4-97f0-3b695e194c32_Name">
    <vt:lpwstr>b4fec6b3-91e0-4cb4-97f0-3b695e194c32</vt:lpwstr>
  </property>
  <property fmtid="{D5CDD505-2E9C-101B-9397-08002B2CF9AE}" pid="7" name="MSIP_Label_b4fec6b3-91e0-4cb4-97f0-3b695e194c32_SiteId">
    <vt:lpwstr>7ea6412d-a887-4942-951c-cd722827b11a</vt:lpwstr>
  </property>
  <property fmtid="{D5CDD505-2E9C-101B-9397-08002B2CF9AE}" pid="8" name="MSIP_Label_b4fec6b3-91e0-4cb4-97f0-3b695e194c32_ContentBits">
    <vt:lpwstr>0</vt:lpwstr>
  </property>
</Properties>
</file>